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603F32" w14:textId="77777777" w:rsidR="006A3561" w:rsidRPr="001748DB" w:rsidRDefault="006A3561" w:rsidP="006A3561">
      <w:pPr>
        <w:tabs>
          <w:tab w:val="left" w:pos="694"/>
          <w:tab w:val="right" w:pos="9000"/>
        </w:tabs>
        <w:rPr>
          <w:rFonts w:ascii="Cambria" w:hAnsi="Cambria"/>
          <w:sz w:val="24"/>
          <w:szCs w:val="24"/>
        </w:rPr>
      </w:pPr>
    </w:p>
    <w:p w14:paraId="4E656975" w14:textId="3F0994E7" w:rsidR="00284446" w:rsidRPr="001748DB" w:rsidRDefault="00076D62" w:rsidP="000D5406">
      <w:pPr>
        <w:tabs>
          <w:tab w:val="left" w:pos="694"/>
          <w:tab w:val="right" w:pos="9000"/>
        </w:tabs>
        <w:ind w:left="694"/>
        <w:jc w:val="right"/>
        <w:rPr>
          <w:rFonts w:ascii="Cambria" w:hAnsi="Cambria"/>
          <w:b/>
          <w:i/>
          <w:sz w:val="24"/>
          <w:szCs w:val="24"/>
        </w:rPr>
      </w:pPr>
      <w:r w:rsidRPr="001748DB">
        <w:rPr>
          <w:rFonts w:ascii="Cambria" w:hAnsi="Cambria"/>
          <w:sz w:val="24"/>
          <w:szCs w:val="24"/>
        </w:rPr>
        <w:tab/>
      </w:r>
      <w:r w:rsidR="00045916" w:rsidRPr="001748DB">
        <w:rPr>
          <w:rFonts w:ascii="Cambria" w:hAnsi="Cambria"/>
          <w:sz w:val="24"/>
          <w:szCs w:val="24"/>
        </w:rPr>
        <w:t xml:space="preserve"> </w:t>
      </w:r>
      <w:r w:rsidR="00CA5DED" w:rsidRPr="001748DB">
        <w:rPr>
          <w:rFonts w:ascii="Cambria" w:hAnsi="Cambria"/>
          <w:b/>
          <w:i/>
          <w:sz w:val="24"/>
          <w:szCs w:val="24"/>
        </w:rPr>
        <w:t>Załącznik nr</w:t>
      </w:r>
      <w:r w:rsidR="00CB067C" w:rsidRPr="001748DB">
        <w:rPr>
          <w:rFonts w:ascii="Cambria" w:hAnsi="Cambria"/>
          <w:b/>
          <w:i/>
          <w:sz w:val="24"/>
          <w:szCs w:val="24"/>
        </w:rPr>
        <w:t xml:space="preserve"> </w:t>
      </w:r>
      <w:r w:rsidR="00D97ADA">
        <w:rPr>
          <w:rFonts w:ascii="Cambria" w:hAnsi="Cambria"/>
          <w:b/>
          <w:i/>
          <w:sz w:val="24"/>
          <w:szCs w:val="24"/>
        </w:rPr>
        <w:t>5</w:t>
      </w:r>
      <w:r w:rsidRPr="001748DB">
        <w:rPr>
          <w:rFonts w:ascii="Cambria" w:hAnsi="Cambria"/>
          <w:b/>
          <w:i/>
          <w:sz w:val="24"/>
          <w:szCs w:val="24"/>
        </w:rPr>
        <w:t xml:space="preserve"> do </w:t>
      </w:r>
      <w:r w:rsidR="00D97ADA">
        <w:rPr>
          <w:rFonts w:ascii="Cambria" w:hAnsi="Cambria"/>
          <w:b/>
          <w:i/>
          <w:sz w:val="24"/>
          <w:szCs w:val="24"/>
        </w:rPr>
        <w:t>Zapytania ofertowego</w:t>
      </w:r>
      <w:r w:rsidR="00CA5DED" w:rsidRPr="001748DB">
        <w:rPr>
          <w:rFonts w:ascii="Cambria" w:hAnsi="Cambria"/>
          <w:b/>
          <w:i/>
          <w:sz w:val="24"/>
          <w:szCs w:val="24"/>
        </w:rPr>
        <w:tab/>
      </w:r>
    </w:p>
    <w:p w14:paraId="238B96EE" w14:textId="77777777" w:rsidR="006A3561" w:rsidRPr="001748DB" w:rsidRDefault="006A3561" w:rsidP="00045916">
      <w:pPr>
        <w:tabs>
          <w:tab w:val="right" w:pos="9000"/>
        </w:tabs>
        <w:rPr>
          <w:rFonts w:ascii="Cambria" w:hAnsi="Cambria"/>
          <w:b/>
          <w:sz w:val="24"/>
          <w:szCs w:val="24"/>
        </w:rPr>
      </w:pPr>
    </w:p>
    <w:p w14:paraId="3D29F1BE" w14:textId="77777777" w:rsidR="00151E04" w:rsidRPr="001748DB" w:rsidRDefault="00151E04" w:rsidP="006A3561">
      <w:pPr>
        <w:tabs>
          <w:tab w:val="right" w:pos="9000"/>
        </w:tabs>
        <w:jc w:val="center"/>
        <w:rPr>
          <w:rFonts w:ascii="Cambria" w:hAnsi="Cambria"/>
          <w:b/>
          <w:sz w:val="24"/>
          <w:szCs w:val="24"/>
        </w:rPr>
      </w:pPr>
    </w:p>
    <w:p w14:paraId="0D2BD23B" w14:textId="77777777" w:rsidR="00151E04" w:rsidRPr="001748DB" w:rsidRDefault="00151E04" w:rsidP="006A3561">
      <w:pPr>
        <w:tabs>
          <w:tab w:val="right" w:pos="9000"/>
        </w:tabs>
        <w:jc w:val="center"/>
        <w:rPr>
          <w:rFonts w:ascii="Cambria" w:hAnsi="Cambria"/>
          <w:b/>
          <w:sz w:val="24"/>
          <w:szCs w:val="24"/>
        </w:rPr>
      </w:pPr>
      <w:r w:rsidRPr="001748DB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A5D77D5" wp14:editId="7ECAF31A">
                <wp:simplePos x="0" y="0"/>
                <wp:positionH relativeFrom="column">
                  <wp:posOffset>-90170</wp:posOffset>
                </wp:positionH>
                <wp:positionV relativeFrom="paragraph">
                  <wp:posOffset>128270</wp:posOffset>
                </wp:positionV>
                <wp:extent cx="1656715" cy="130175"/>
                <wp:effectExtent l="3175" t="635" r="0" b="254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715" cy="13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307A96" w14:textId="77777777" w:rsidR="006A3561" w:rsidRPr="00524FF6" w:rsidRDefault="006A3561" w:rsidP="006A3561">
                            <w:pPr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r w:rsidRPr="00524FF6"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5D77D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7.1pt;margin-top:10.1pt;width:130.45pt;height:1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" stroked="f">
                <v:textbox inset="0,0,0,0">
                  <w:txbxContent>
                    <w:p w14:paraId="0B307A96" w14:textId="77777777" w:rsidR="006A3561" w:rsidRPr="00524FF6" w:rsidRDefault="006A3561" w:rsidP="006A3561">
                      <w:pPr>
                        <w:jc w:val="center"/>
                        <w:rPr>
                          <w:rFonts w:ascii="Cambria" w:hAnsi="Cambria"/>
                          <w:sz w:val="16"/>
                          <w:szCs w:val="16"/>
                        </w:rPr>
                      </w:pPr>
                      <w:r w:rsidRPr="00524FF6">
                        <w:rPr>
                          <w:rFonts w:ascii="Cambria" w:hAnsi="Cambria"/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52CCA7E" w14:textId="77777777" w:rsidR="00151E04" w:rsidRPr="001748DB" w:rsidRDefault="00151E04" w:rsidP="006A3561">
      <w:pPr>
        <w:tabs>
          <w:tab w:val="right" w:pos="9000"/>
        </w:tabs>
        <w:jc w:val="center"/>
        <w:rPr>
          <w:rFonts w:ascii="Cambria" w:hAnsi="Cambria"/>
          <w:b/>
          <w:sz w:val="24"/>
          <w:szCs w:val="24"/>
        </w:rPr>
      </w:pPr>
    </w:p>
    <w:p w14:paraId="0261324C" w14:textId="77777777" w:rsidR="00151E04" w:rsidRPr="001748DB" w:rsidRDefault="00151E04" w:rsidP="006A3561">
      <w:pPr>
        <w:tabs>
          <w:tab w:val="right" w:pos="9000"/>
        </w:tabs>
        <w:jc w:val="center"/>
        <w:rPr>
          <w:rFonts w:ascii="Cambria" w:hAnsi="Cambria"/>
          <w:b/>
          <w:sz w:val="24"/>
          <w:szCs w:val="24"/>
        </w:rPr>
      </w:pPr>
    </w:p>
    <w:p w14:paraId="65D33E03" w14:textId="77777777" w:rsidR="00CB067C" w:rsidRPr="001748DB" w:rsidRDefault="006A3561" w:rsidP="006A3561">
      <w:pPr>
        <w:tabs>
          <w:tab w:val="right" w:pos="9000"/>
        </w:tabs>
        <w:jc w:val="center"/>
        <w:rPr>
          <w:rFonts w:ascii="Cambria" w:hAnsi="Cambria"/>
          <w:b/>
          <w:sz w:val="24"/>
          <w:szCs w:val="24"/>
        </w:rPr>
      </w:pPr>
      <w:r w:rsidRPr="001748DB">
        <w:rPr>
          <w:rFonts w:ascii="Cambria" w:hAnsi="Cambria"/>
          <w:b/>
          <w:sz w:val="24"/>
          <w:szCs w:val="24"/>
        </w:rPr>
        <w:t xml:space="preserve">WYKAZ OSÓB </w:t>
      </w:r>
    </w:p>
    <w:p w14:paraId="05A6622E" w14:textId="19D30F2C" w:rsidR="00524FF6" w:rsidRDefault="003F7990" w:rsidP="006A3561">
      <w:pPr>
        <w:tabs>
          <w:tab w:val="right" w:pos="9000"/>
        </w:tabs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</w:t>
      </w:r>
      <w:r w:rsidR="00483F70">
        <w:rPr>
          <w:rFonts w:ascii="Cambria" w:hAnsi="Cambria"/>
          <w:b/>
          <w:sz w:val="24"/>
          <w:szCs w:val="24"/>
        </w:rPr>
        <w:t>kierowanych</w:t>
      </w:r>
      <w:r>
        <w:rPr>
          <w:rFonts w:ascii="Cambria" w:hAnsi="Cambria"/>
          <w:b/>
          <w:sz w:val="24"/>
          <w:szCs w:val="24"/>
        </w:rPr>
        <w:t xml:space="preserve"> </w:t>
      </w:r>
      <w:r w:rsidR="00CB067C" w:rsidRPr="001748DB">
        <w:rPr>
          <w:rFonts w:ascii="Cambria" w:hAnsi="Cambria"/>
          <w:b/>
          <w:sz w:val="24"/>
          <w:szCs w:val="24"/>
        </w:rPr>
        <w:t>do realizacji zamówienia</w:t>
      </w:r>
      <w:r w:rsidR="00322811" w:rsidRPr="001748DB">
        <w:rPr>
          <w:rFonts w:ascii="Cambria" w:hAnsi="Cambria"/>
          <w:b/>
          <w:sz w:val="24"/>
          <w:szCs w:val="24"/>
        </w:rPr>
        <w:t xml:space="preserve"> </w:t>
      </w:r>
    </w:p>
    <w:p w14:paraId="577CFA16" w14:textId="77777777" w:rsidR="000D5406" w:rsidRDefault="000D5406" w:rsidP="006A3561">
      <w:pPr>
        <w:tabs>
          <w:tab w:val="right" w:pos="9000"/>
        </w:tabs>
        <w:jc w:val="center"/>
        <w:rPr>
          <w:rFonts w:ascii="Cambria" w:hAnsi="Cambria"/>
          <w:b/>
          <w:color w:val="FF0000"/>
          <w:sz w:val="22"/>
          <w:szCs w:val="22"/>
        </w:rPr>
      </w:pPr>
    </w:p>
    <w:p w14:paraId="13E306A3" w14:textId="77777777" w:rsidR="006A3561" w:rsidRPr="001748DB" w:rsidRDefault="006A3561" w:rsidP="006A3561">
      <w:pPr>
        <w:tabs>
          <w:tab w:val="right" w:pos="9000"/>
        </w:tabs>
        <w:rPr>
          <w:rFonts w:ascii="Cambria" w:hAnsi="Cambria"/>
          <w:b/>
          <w:sz w:val="24"/>
          <w:szCs w:val="24"/>
        </w:rPr>
      </w:pPr>
    </w:p>
    <w:p w14:paraId="07825118" w14:textId="77777777" w:rsidR="006A3561" w:rsidRPr="001748DB" w:rsidRDefault="006A3561" w:rsidP="006A3561">
      <w:pPr>
        <w:tabs>
          <w:tab w:val="right" w:pos="9000"/>
        </w:tabs>
        <w:spacing w:line="360" w:lineRule="auto"/>
        <w:rPr>
          <w:rFonts w:ascii="Cambria" w:hAnsi="Cambria"/>
          <w:sz w:val="24"/>
          <w:szCs w:val="24"/>
        </w:rPr>
      </w:pPr>
      <w:r w:rsidRPr="001748DB">
        <w:rPr>
          <w:rFonts w:ascii="Cambria" w:hAnsi="Cambria"/>
          <w:sz w:val="24"/>
          <w:szCs w:val="24"/>
        </w:rPr>
        <w:t>NAZWA WYKONAWCY: ………………………………………………………….</w:t>
      </w:r>
    </w:p>
    <w:p w14:paraId="2D6DA9D6" w14:textId="77777777" w:rsidR="006A3561" w:rsidRPr="001748DB" w:rsidRDefault="006A3561" w:rsidP="006A3561">
      <w:pPr>
        <w:tabs>
          <w:tab w:val="right" w:pos="9000"/>
        </w:tabs>
        <w:spacing w:line="360" w:lineRule="auto"/>
        <w:rPr>
          <w:rFonts w:ascii="Cambria" w:hAnsi="Cambria"/>
          <w:sz w:val="24"/>
          <w:szCs w:val="24"/>
        </w:rPr>
      </w:pPr>
      <w:r w:rsidRPr="001748DB">
        <w:rPr>
          <w:rFonts w:ascii="Cambria" w:hAnsi="Cambria"/>
          <w:sz w:val="24"/>
          <w:szCs w:val="24"/>
        </w:rPr>
        <w:t xml:space="preserve">ADRES:…………………………………………………………………………. </w:t>
      </w:r>
    </w:p>
    <w:p w14:paraId="224456E5" w14:textId="378F5FB9" w:rsidR="001748DB" w:rsidRPr="00376A6E" w:rsidRDefault="001748DB" w:rsidP="00703E82">
      <w:pPr>
        <w:spacing w:before="120" w:after="120" w:line="276" w:lineRule="auto"/>
        <w:jc w:val="both"/>
        <w:rPr>
          <w:rFonts w:ascii="Cambria" w:hAnsi="Cambria"/>
          <w:sz w:val="24"/>
          <w:szCs w:val="24"/>
        </w:rPr>
      </w:pPr>
      <w:r w:rsidRPr="00376A6E">
        <w:rPr>
          <w:rFonts w:ascii="Cambria" w:hAnsi="Cambria"/>
          <w:sz w:val="24"/>
          <w:szCs w:val="24"/>
        </w:rPr>
        <w:t xml:space="preserve">Przystępując do udziału w postępowaniu o udzielenie zamówienia publicznego </w:t>
      </w:r>
      <w:r w:rsidR="00DD4EAC">
        <w:rPr>
          <w:rFonts w:ascii="Cambria" w:hAnsi="Cambria"/>
          <w:sz w:val="24"/>
          <w:szCs w:val="24"/>
        </w:rPr>
        <w:t xml:space="preserve">bez stosowania ustawy </w:t>
      </w:r>
      <w:r w:rsidR="00DD4EAC" w:rsidRPr="00DD4EAC">
        <w:rPr>
          <w:rFonts w:ascii="Cambria" w:hAnsi="Cambria"/>
          <w:sz w:val="24"/>
          <w:szCs w:val="24"/>
        </w:rPr>
        <w:t>Prawo zamówień publicznych z dnia 11 września 2019 r. (tj. Dz. U. z 2022 r. poz. 1710 ze zm.), którego wartość nie przekracza kwoty o której mowa w ar</w:t>
      </w:r>
      <w:r w:rsidR="00DD4EAC">
        <w:rPr>
          <w:rFonts w:ascii="Cambria" w:hAnsi="Cambria"/>
          <w:sz w:val="24"/>
          <w:szCs w:val="24"/>
        </w:rPr>
        <w:t xml:space="preserve">t. 2 ust. 1 pkt 1) tejże ustawy </w:t>
      </w:r>
      <w:r w:rsidRPr="00376A6E">
        <w:rPr>
          <w:rFonts w:ascii="Cambria" w:hAnsi="Cambria"/>
          <w:sz w:val="24"/>
          <w:szCs w:val="24"/>
        </w:rPr>
        <w:t xml:space="preserve">pn.: </w:t>
      </w:r>
    </w:p>
    <w:p w14:paraId="27C4022B" w14:textId="77777777" w:rsidR="003212D9" w:rsidRDefault="00DD4EAC" w:rsidP="00376A6E">
      <w:pPr>
        <w:spacing w:before="120" w:after="60"/>
        <w:jc w:val="both"/>
        <w:rPr>
          <w:rFonts w:ascii="Cambria" w:hAnsi="Cambria"/>
          <w:iCs/>
          <w:sz w:val="24"/>
          <w:szCs w:val="24"/>
        </w:rPr>
      </w:pPr>
      <w:r w:rsidRPr="00DD4EAC">
        <w:rPr>
          <w:rFonts w:ascii="Cambria" w:hAnsi="Cambria" w:cs="Arial"/>
          <w:b/>
          <w:i/>
          <w:sz w:val="24"/>
          <w:szCs w:val="24"/>
        </w:rPr>
        <w:t>Zorganizowanie i przeprowadzenie kursu kwalifikacyjnego w dziedzinie pielęgniarstwa internistycznego dla pielęgniarek</w:t>
      </w:r>
      <w:r w:rsidRPr="00DD4EAC">
        <w:rPr>
          <w:rFonts w:ascii="Cambria" w:hAnsi="Cambria" w:cs="Arial"/>
          <w:i/>
          <w:sz w:val="24"/>
          <w:szCs w:val="24"/>
        </w:rPr>
        <w:t xml:space="preserve"> </w:t>
      </w:r>
      <w:r w:rsidRPr="00DD4EAC">
        <w:rPr>
          <w:rFonts w:ascii="Cambria" w:hAnsi="Cambria" w:cs="Arial"/>
          <w:b/>
          <w:i/>
          <w:sz w:val="24"/>
          <w:szCs w:val="24"/>
        </w:rPr>
        <w:t>w ramach projektu „Opracowanie i wdrożenie Programu rozwojowego PWSZ im. Witelona w Legnicy dla kierunku Pielęgniarstwo na studiach I stopnia wraz z Programem Rozwojowym absolwenta”.</w:t>
      </w:r>
      <w:r w:rsidRPr="00DD4EAC">
        <w:rPr>
          <w:rFonts w:ascii="Cambria" w:hAnsi="Cambria" w:cs="Arial"/>
          <w:i/>
          <w:sz w:val="24"/>
          <w:szCs w:val="24"/>
        </w:rPr>
        <w:t xml:space="preserve">  </w:t>
      </w:r>
      <w:r w:rsidR="00322811" w:rsidRPr="00376A6E">
        <w:rPr>
          <w:rFonts w:ascii="Cambria" w:hAnsi="Cambria" w:cs="Arial"/>
          <w:i/>
          <w:sz w:val="24"/>
          <w:szCs w:val="24"/>
        </w:rPr>
        <w:t xml:space="preserve">Postępowanie nr </w:t>
      </w:r>
      <w:r w:rsidRPr="00DD4EAC">
        <w:rPr>
          <w:rFonts w:ascii="Cambria" w:hAnsi="Cambria" w:cs="Arial"/>
          <w:i/>
          <w:sz w:val="24"/>
          <w:szCs w:val="24"/>
        </w:rPr>
        <w:t>DB.PRKP.261.01.2023</w:t>
      </w:r>
      <w:r w:rsidR="00151E04" w:rsidRPr="00376A6E">
        <w:rPr>
          <w:rFonts w:ascii="Cambria" w:hAnsi="Cambria"/>
          <w:iCs/>
          <w:sz w:val="24"/>
          <w:szCs w:val="24"/>
        </w:rPr>
        <w:t xml:space="preserve">, </w:t>
      </w:r>
    </w:p>
    <w:p w14:paraId="5DDFC5F4" w14:textId="4A2E61F0" w:rsidR="00EC6461" w:rsidRPr="00376A6E" w:rsidRDefault="00151E04" w:rsidP="00376A6E">
      <w:pPr>
        <w:spacing w:before="120" w:after="60"/>
        <w:jc w:val="both"/>
        <w:rPr>
          <w:rFonts w:ascii="Cambria" w:hAnsi="Cambria"/>
          <w:sz w:val="24"/>
          <w:szCs w:val="24"/>
        </w:rPr>
      </w:pPr>
      <w:r w:rsidRPr="00376A6E">
        <w:rPr>
          <w:rFonts w:ascii="Cambria" w:hAnsi="Cambria"/>
          <w:iCs/>
          <w:sz w:val="24"/>
          <w:szCs w:val="24"/>
        </w:rPr>
        <w:t>niniejszym przedstawiamy wykaz osób, które będą uczestniczyć w</w:t>
      </w:r>
      <w:r w:rsidR="00A20275" w:rsidRPr="00376A6E">
        <w:rPr>
          <w:rFonts w:ascii="Cambria" w:hAnsi="Cambria"/>
          <w:iCs/>
          <w:sz w:val="24"/>
          <w:szCs w:val="24"/>
        </w:rPr>
        <w:t> </w:t>
      </w:r>
      <w:r w:rsidRPr="00376A6E">
        <w:rPr>
          <w:rFonts w:ascii="Cambria" w:hAnsi="Cambria"/>
          <w:iCs/>
          <w:sz w:val="24"/>
          <w:szCs w:val="24"/>
        </w:rPr>
        <w:t>wykonywaniu zamówienia</w:t>
      </w:r>
      <w:r w:rsidR="007B7E4B" w:rsidRPr="00376A6E">
        <w:rPr>
          <w:rFonts w:ascii="Cambria" w:hAnsi="Cambria"/>
          <w:iCs/>
          <w:sz w:val="24"/>
          <w:szCs w:val="24"/>
        </w:rPr>
        <w:t xml:space="preserve"> i </w:t>
      </w:r>
      <w:r w:rsidR="00C77D64" w:rsidRPr="00376A6E">
        <w:rPr>
          <w:rFonts w:ascii="Cambria" w:hAnsi="Cambria"/>
          <w:iCs/>
          <w:sz w:val="24"/>
          <w:szCs w:val="24"/>
        </w:rPr>
        <w:t>spełniają warunk</w:t>
      </w:r>
      <w:r w:rsidR="00D51447" w:rsidRPr="00376A6E">
        <w:rPr>
          <w:rFonts w:ascii="Cambria" w:hAnsi="Cambria"/>
          <w:iCs/>
          <w:sz w:val="24"/>
          <w:szCs w:val="24"/>
        </w:rPr>
        <w:t>i dotyczące zdolności technicznych bądź zawodowych</w:t>
      </w:r>
      <w:r w:rsidR="00C77D64" w:rsidRPr="00376A6E">
        <w:rPr>
          <w:rFonts w:ascii="Cambria" w:hAnsi="Cambria"/>
          <w:iCs/>
          <w:sz w:val="24"/>
          <w:szCs w:val="24"/>
        </w:rPr>
        <w:t xml:space="preserve"> zawarte w </w:t>
      </w:r>
      <w:r w:rsidR="00322811" w:rsidRPr="00376A6E">
        <w:rPr>
          <w:rFonts w:ascii="Cambria" w:hAnsi="Cambria"/>
          <w:iCs/>
          <w:sz w:val="24"/>
          <w:szCs w:val="24"/>
        </w:rPr>
        <w:t>roz</w:t>
      </w:r>
      <w:r w:rsidR="00703E82" w:rsidRPr="00376A6E">
        <w:rPr>
          <w:rFonts w:ascii="Cambria" w:hAnsi="Cambria"/>
          <w:iCs/>
          <w:sz w:val="24"/>
          <w:szCs w:val="24"/>
        </w:rPr>
        <w:t xml:space="preserve">dz. </w:t>
      </w:r>
      <w:r w:rsidR="003212D9">
        <w:rPr>
          <w:rFonts w:ascii="Cambria" w:hAnsi="Cambria"/>
          <w:iCs/>
          <w:sz w:val="24"/>
          <w:szCs w:val="24"/>
        </w:rPr>
        <w:t>V</w:t>
      </w:r>
      <w:r w:rsidR="000D5406" w:rsidRPr="00376A6E">
        <w:rPr>
          <w:rFonts w:ascii="Cambria" w:hAnsi="Cambria"/>
          <w:iCs/>
          <w:sz w:val="24"/>
          <w:szCs w:val="24"/>
        </w:rPr>
        <w:t>II</w:t>
      </w:r>
      <w:r w:rsidR="00524FF6" w:rsidRPr="00376A6E">
        <w:rPr>
          <w:rFonts w:ascii="Cambria" w:hAnsi="Cambria"/>
          <w:iCs/>
          <w:sz w:val="24"/>
          <w:szCs w:val="24"/>
        </w:rPr>
        <w:t xml:space="preserve"> </w:t>
      </w:r>
      <w:r w:rsidR="00703E82" w:rsidRPr="00376A6E">
        <w:rPr>
          <w:rFonts w:ascii="Cambria" w:hAnsi="Cambria"/>
          <w:iCs/>
          <w:sz w:val="24"/>
          <w:szCs w:val="24"/>
        </w:rPr>
        <w:t xml:space="preserve"> ust. </w:t>
      </w:r>
      <w:r w:rsidR="003212D9">
        <w:rPr>
          <w:rFonts w:ascii="Cambria" w:hAnsi="Cambria"/>
          <w:iCs/>
          <w:sz w:val="24"/>
          <w:szCs w:val="24"/>
        </w:rPr>
        <w:t xml:space="preserve">2 zapytania ofertowego. </w:t>
      </w:r>
      <w:r w:rsidR="00703E82" w:rsidRPr="00376A6E">
        <w:rPr>
          <w:rFonts w:ascii="Cambria" w:hAnsi="Cambria"/>
          <w:iCs/>
          <w:sz w:val="24"/>
          <w:szCs w:val="24"/>
        </w:rPr>
        <w:t xml:space="preserve"> </w:t>
      </w:r>
    </w:p>
    <w:p w14:paraId="54912557" w14:textId="59E57950" w:rsidR="00664D26" w:rsidRPr="001748DB" w:rsidRDefault="00664D26" w:rsidP="00703E82">
      <w:pPr>
        <w:spacing w:before="120" w:after="120" w:line="276" w:lineRule="auto"/>
        <w:jc w:val="both"/>
        <w:rPr>
          <w:rFonts w:ascii="Cambria" w:hAnsi="Cambria" w:cs="Arial"/>
          <w:i/>
          <w:sz w:val="24"/>
          <w:szCs w:val="24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4989"/>
        <w:gridCol w:w="2725"/>
      </w:tblGrid>
      <w:tr w:rsidR="00664D26" w:rsidRPr="001748DB" w14:paraId="1987999D" w14:textId="77777777" w:rsidTr="003237F7">
        <w:trPr>
          <w:trHeight w:val="852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04EB0" w14:textId="77777777" w:rsidR="00664D26" w:rsidRPr="001748DB" w:rsidRDefault="00664D26" w:rsidP="004546F1">
            <w:pPr>
              <w:tabs>
                <w:tab w:val="left" w:pos="0"/>
              </w:tabs>
              <w:spacing w:before="12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 w:rsidRPr="001748DB">
              <w:rPr>
                <w:rFonts w:ascii="Cambria" w:hAnsi="Cambria"/>
                <w:b/>
                <w:color w:val="000000"/>
                <w:sz w:val="24"/>
                <w:szCs w:val="24"/>
              </w:rPr>
              <w:t>Instruktor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7AAAD" w14:textId="77777777" w:rsidR="00664D26" w:rsidRPr="001748DB" w:rsidRDefault="00664D26" w:rsidP="004546F1">
            <w:pPr>
              <w:tabs>
                <w:tab w:val="left" w:pos="0"/>
              </w:tabs>
              <w:spacing w:before="12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 w:rsidRPr="001748DB">
              <w:rPr>
                <w:rFonts w:ascii="Cambria" w:hAnsi="Cambria"/>
                <w:b/>
                <w:color w:val="000000"/>
                <w:sz w:val="24"/>
                <w:szCs w:val="24"/>
              </w:rPr>
              <w:t xml:space="preserve"> Kwalifikacje zawodowe, wykształcenie i doświadczenie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0A501" w14:textId="60A297AF" w:rsidR="00664D26" w:rsidRPr="003212D9" w:rsidRDefault="00664D26" w:rsidP="003237F7">
            <w:pPr>
              <w:tabs>
                <w:tab w:val="left" w:pos="0"/>
              </w:tabs>
              <w:jc w:val="center"/>
              <w:rPr>
                <w:rFonts w:ascii="Cambria" w:hAnsi="Cambria"/>
                <w:b/>
                <w:color w:val="000000"/>
                <w:sz w:val="22"/>
                <w:szCs w:val="24"/>
              </w:rPr>
            </w:pPr>
            <w:bookmarkStart w:id="0" w:name="_GoBack"/>
            <w:r w:rsidRPr="003212D9">
              <w:rPr>
                <w:rFonts w:ascii="Cambria" w:hAnsi="Cambria"/>
                <w:b/>
                <w:color w:val="000000"/>
                <w:sz w:val="22"/>
                <w:szCs w:val="24"/>
              </w:rPr>
              <w:t>Informacja o podstawie do dysponowania</w:t>
            </w:r>
          </w:p>
          <w:p w14:paraId="6D359F19" w14:textId="77777777" w:rsidR="003237F7" w:rsidRDefault="00483F70" w:rsidP="003237F7">
            <w:pPr>
              <w:tabs>
                <w:tab w:val="left" w:pos="0"/>
              </w:tabs>
              <w:jc w:val="center"/>
              <w:rPr>
                <w:rFonts w:ascii="Cambria" w:hAnsi="Cambria"/>
                <w:b/>
                <w:color w:val="000000"/>
                <w:sz w:val="22"/>
                <w:szCs w:val="24"/>
              </w:rPr>
            </w:pPr>
            <w:r w:rsidRPr="003212D9">
              <w:rPr>
                <w:rFonts w:ascii="Cambria" w:hAnsi="Cambria"/>
                <w:b/>
                <w:color w:val="000000"/>
                <w:sz w:val="22"/>
                <w:szCs w:val="24"/>
              </w:rPr>
              <w:t xml:space="preserve">(zasób </w:t>
            </w:r>
            <w:r w:rsidR="003237F7">
              <w:rPr>
                <w:rFonts w:ascii="Cambria" w:hAnsi="Cambria"/>
                <w:b/>
                <w:color w:val="000000"/>
                <w:sz w:val="22"/>
                <w:szCs w:val="24"/>
              </w:rPr>
              <w:t>w</w:t>
            </w:r>
            <w:r w:rsidRPr="003212D9">
              <w:rPr>
                <w:rFonts w:ascii="Cambria" w:hAnsi="Cambria"/>
                <w:b/>
                <w:color w:val="000000"/>
                <w:sz w:val="22"/>
                <w:szCs w:val="24"/>
              </w:rPr>
              <w:t>łasny</w:t>
            </w:r>
          </w:p>
          <w:p w14:paraId="140B88B1" w14:textId="3D257266" w:rsidR="00483F70" w:rsidRPr="001748DB" w:rsidRDefault="00483F70" w:rsidP="003237F7">
            <w:pPr>
              <w:tabs>
                <w:tab w:val="left" w:pos="0"/>
              </w:tabs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 w:rsidRPr="003212D9">
              <w:rPr>
                <w:rFonts w:ascii="Cambria" w:hAnsi="Cambria"/>
                <w:b/>
                <w:color w:val="000000"/>
                <w:sz w:val="22"/>
                <w:szCs w:val="24"/>
              </w:rPr>
              <w:t>/dysponowanie pośrednie</w:t>
            </w:r>
            <w:r w:rsidR="003237F7">
              <w:rPr>
                <w:rFonts w:ascii="Cambria" w:hAnsi="Cambria"/>
                <w:b/>
                <w:color w:val="000000"/>
                <w:sz w:val="22"/>
                <w:szCs w:val="24"/>
              </w:rPr>
              <w:t>)</w:t>
            </w:r>
            <w:bookmarkEnd w:id="0"/>
          </w:p>
        </w:tc>
      </w:tr>
      <w:tr w:rsidR="00664D26" w:rsidRPr="001748DB" w14:paraId="575AD8E5" w14:textId="77777777" w:rsidTr="003237F7">
        <w:trPr>
          <w:trHeight w:val="2252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1CCF11" w14:textId="77777777" w:rsidR="00664D26" w:rsidRPr="001748DB" w:rsidRDefault="00664D26" w:rsidP="004546F1">
            <w:pPr>
              <w:tabs>
                <w:tab w:val="left" w:pos="0"/>
              </w:tabs>
              <w:spacing w:line="360" w:lineRule="auto"/>
              <w:jc w:val="center"/>
              <w:rPr>
                <w:rFonts w:ascii="Cambria" w:hAnsi="Cambria"/>
                <w:color w:val="000000"/>
                <w:sz w:val="24"/>
                <w:szCs w:val="24"/>
              </w:rPr>
            </w:pPr>
          </w:p>
          <w:p w14:paraId="2640670A" w14:textId="77777777" w:rsidR="00664D26" w:rsidRPr="001748DB" w:rsidRDefault="00664D26" w:rsidP="004546F1">
            <w:pPr>
              <w:tabs>
                <w:tab w:val="left" w:pos="0"/>
              </w:tabs>
              <w:spacing w:before="12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 w:rsidRPr="001748DB">
              <w:rPr>
                <w:rFonts w:ascii="Cambria" w:hAnsi="Cambria"/>
                <w:b/>
                <w:color w:val="000000"/>
                <w:sz w:val="24"/>
                <w:szCs w:val="24"/>
              </w:rPr>
              <w:t>Imię i Nazwisko</w:t>
            </w:r>
          </w:p>
          <w:p w14:paraId="25D4E1BF" w14:textId="72E51B40" w:rsidR="00244161" w:rsidRPr="001748DB" w:rsidRDefault="00244161" w:rsidP="004546F1">
            <w:pPr>
              <w:tabs>
                <w:tab w:val="left" w:pos="0"/>
              </w:tabs>
              <w:spacing w:before="12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 w:rsidRPr="001748DB">
              <w:rPr>
                <w:rFonts w:ascii="Cambria" w:hAnsi="Cambria"/>
                <w:b/>
                <w:color w:val="000000"/>
                <w:sz w:val="24"/>
                <w:szCs w:val="24"/>
              </w:rPr>
              <w:t>………………………</w:t>
            </w:r>
          </w:p>
          <w:p w14:paraId="5A534F4C" w14:textId="77777777" w:rsidR="00244161" w:rsidRPr="001748DB" w:rsidRDefault="00244161" w:rsidP="004546F1">
            <w:pPr>
              <w:tabs>
                <w:tab w:val="left" w:pos="0"/>
              </w:tabs>
              <w:spacing w:before="12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</w:p>
          <w:p w14:paraId="0FBDB664" w14:textId="172B913F" w:rsidR="00664D26" w:rsidRPr="001748DB" w:rsidRDefault="00664D26" w:rsidP="004546F1">
            <w:pPr>
              <w:tabs>
                <w:tab w:val="left" w:pos="0"/>
              </w:tabs>
              <w:jc w:val="center"/>
              <w:rPr>
                <w:rFonts w:ascii="Cambria" w:hAnsi="Cambria"/>
                <w:color w:val="000000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D269" w14:textId="77777777" w:rsidR="000D5406" w:rsidRPr="00524FF6" w:rsidRDefault="000D5406" w:rsidP="000D5406">
            <w:pPr>
              <w:pStyle w:val="Akapitzlist"/>
              <w:tabs>
                <w:tab w:val="left" w:pos="0"/>
              </w:tabs>
              <w:jc w:val="both"/>
              <w:rPr>
                <w:rFonts w:ascii="Cambria" w:hAnsi="Cambria"/>
                <w:sz w:val="24"/>
                <w:szCs w:val="24"/>
              </w:rPr>
            </w:pPr>
          </w:p>
          <w:p w14:paraId="0A8D7445" w14:textId="77777777" w:rsidR="00524FF6" w:rsidRPr="001748DB" w:rsidRDefault="00524FF6" w:rsidP="004546F1">
            <w:pPr>
              <w:tabs>
                <w:tab w:val="left" w:pos="0"/>
              </w:tabs>
              <w:jc w:val="both"/>
              <w:rPr>
                <w:rFonts w:ascii="Cambria" w:hAnsi="Cambria"/>
                <w:sz w:val="24"/>
                <w:szCs w:val="24"/>
              </w:rPr>
            </w:pPr>
          </w:p>
          <w:p w14:paraId="289E32BD" w14:textId="7A769645" w:rsidR="00244161" w:rsidRPr="000C1095" w:rsidRDefault="00244161" w:rsidP="000C1095">
            <w:pPr>
              <w:pStyle w:val="Akapitzlist"/>
              <w:numPr>
                <w:ilvl w:val="0"/>
                <w:numId w:val="15"/>
              </w:numPr>
              <w:tabs>
                <w:tab w:val="left" w:pos="0"/>
              </w:tabs>
              <w:jc w:val="both"/>
              <w:rPr>
                <w:rFonts w:ascii="Cambria" w:hAnsi="Cambria"/>
                <w:sz w:val="24"/>
                <w:szCs w:val="24"/>
              </w:rPr>
            </w:pPr>
            <w:r w:rsidRPr="000C1095">
              <w:rPr>
                <w:rFonts w:ascii="Cambria" w:hAnsi="Cambria"/>
                <w:sz w:val="24"/>
                <w:szCs w:val="24"/>
              </w:rPr>
              <w:t>…………………………………………………</w:t>
            </w:r>
          </w:p>
          <w:p w14:paraId="580D3C93" w14:textId="5AA31746" w:rsidR="00244161" w:rsidRPr="003237F7" w:rsidRDefault="00244161" w:rsidP="00244161">
            <w:pPr>
              <w:tabs>
                <w:tab w:val="left" w:pos="0"/>
              </w:tabs>
              <w:jc w:val="both"/>
              <w:rPr>
                <w:rFonts w:ascii="Cambria" w:hAnsi="Cambria"/>
                <w:i/>
                <w:sz w:val="24"/>
                <w:szCs w:val="24"/>
              </w:rPr>
            </w:pPr>
            <w:r w:rsidRPr="003237F7">
              <w:rPr>
                <w:rFonts w:ascii="Cambria" w:hAnsi="Cambria"/>
                <w:i/>
                <w:sz w:val="24"/>
                <w:szCs w:val="24"/>
              </w:rPr>
              <w:t>(Nazwa kursu, zleceniodawca, data realizacji)</w:t>
            </w:r>
          </w:p>
          <w:p w14:paraId="3DC0CC7E" w14:textId="2314524A" w:rsidR="00B21B03" w:rsidRDefault="00B21B03" w:rsidP="000C1095">
            <w:pPr>
              <w:pStyle w:val="Akapitzlist"/>
              <w:numPr>
                <w:ilvl w:val="0"/>
                <w:numId w:val="15"/>
              </w:numPr>
              <w:tabs>
                <w:tab w:val="left" w:pos="0"/>
              </w:tabs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……………………………………………………</w:t>
            </w:r>
          </w:p>
          <w:p w14:paraId="3B923C29" w14:textId="77777777" w:rsidR="003237F7" w:rsidRDefault="003237F7" w:rsidP="003237F7">
            <w:pPr>
              <w:tabs>
                <w:tab w:val="left" w:pos="0"/>
              </w:tabs>
              <w:jc w:val="both"/>
              <w:rPr>
                <w:rFonts w:ascii="Cambria" w:hAnsi="Cambria"/>
                <w:sz w:val="24"/>
                <w:szCs w:val="24"/>
              </w:rPr>
            </w:pPr>
            <w:r w:rsidRPr="001748DB">
              <w:rPr>
                <w:rFonts w:ascii="Cambria" w:hAnsi="Cambria"/>
                <w:sz w:val="24"/>
                <w:szCs w:val="24"/>
              </w:rPr>
              <w:t>(</w:t>
            </w:r>
            <w:r w:rsidRPr="003237F7">
              <w:rPr>
                <w:rFonts w:ascii="Cambria" w:hAnsi="Cambria"/>
                <w:i/>
                <w:sz w:val="24"/>
                <w:szCs w:val="24"/>
              </w:rPr>
              <w:t>Nazwa kursu, zleceniodawca, data realizacji)</w:t>
            </w:r>
          </w:p>
          <w:p w14:paraId="5DA5B0FB" w14:textId="044D9189" w:rsidR="00B21B03" w:rsidRDefault="00B21B03" w:rsidP="000C1095">
            <w:pPr>
              <w:tabs>
                <w:tab w:val="left" w:pos="0"/>
              </w:tabs>
              <w:ind w:left="360"/>
              <w:jc w:val="both"/>
              <w:rPr>
                <w:rFonts w:ascii="Cambria" w:hAnsi="Cambria"/>
                <w:sz w:val="24"/>
                <w:szCs w:val="24"/>
              </w:rPr>
            </w:pPr>
          </w:p>
          <w:p w14:paraId="7C0AD6F1" w14:textId="1AF3A607" w:rsidR="00664D26" w:rsidRPr="001748DB" w:rsidRDefault="00664D26" w:rsidP="003237F7">
            <w:pPr>
              <w:tabs>
                <w:tab w:val="left" w:pos="0"/>
              </w:tabs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E4D9BB" w14:textId="77777777" w:rsidR="00664D26" w:rsidRPr="001748DB" w:rsidRDefault="00664D26" w:rsidP="004546F1">
            <w:pPr>
              <w:tabs>
                <w:tab w:val="left" w:pos="0"/>
              </w:tabs>
              <w:spacing w:line="360" w:lineRule="auto"/>
              <w:jc w:val="both"/>
              <w:rPr>
                <w:rFonts w:ascii="Cambria" w:hAnsi="Cambria"/>
                <w:color w:val="000000"/>
                <w:sz w:val="24"/>
                <w:szCs w:val="24"/>
              </w:rPr>
            </w:pPr>
          </w:p>
          <w:p w14:paraId="5481B047" w14:textId="77777777" w:rsidR="00664D26" w:rsidRPr="001748DB" w:rsidRDefault="00664D26" w:rsidP="004546F1">
            <w:pPr>
              <w:tabs>
                <w:tab w:val="left" w:pos="0"/>
              </w:tabs>
              <w:spacing w:line="360" w:lineRule="auto"/>
              <w:jc w:val="both"/>
              <w:rPr>
                <w:rFonts w:ascii="Cambria" w:hAnsi="Cambria"/>
                <w:color w:val="000000"/>
                <w:sz w:val="24"/>
                <w:szCs w:val="24"/>
              </w:rPr>
            </w:pPr>
          </w:p>
          <w:p w14:paraId="0E54695D" w14:textId="77777777" w:rsidR="00664D26" w:rsidRPr="001748DB" w:rsidRDefault="00664D26" w:rsidP="004546F1">
            <w:pPr>
              <w:tabs>
                <w:tab w:val="left" w:pos="0"/>
              </w:tabs>
              <w:spacing w:line="360" w:lineRule="auto"/>
              <w:jc w:val="both"/>
              <w:rPr>
                <w:rFonts w:ascii="Cambria" w:hAnsi="Cambria"/>
                <w:color w:val="000000"/>
                <w:sz w:val="24"/>
                <w:szCs w:val="24"/>
              </w:rPr>
            </w:pPr>
          </w:p>
        </w:tc>
      </w:tr>
    </w:tbl>
    <w:p w14:paraId="48376A7C" w14:textId="77777777" w:rsidR="00664D26" w:rsidRPr="001748DB" w:rsidRDefault="00664D26" w:rsidP="00664D26">
      <w:pPr>
        <w:spacing w:line="360" w:lineRule="auto"/>
        <w:jc w:val="both"/>
        <w:rPr>
          <w:rFonts w:ascii="Cambria" w:hAnsi="Cambria"/>
          <w:b/>
          <w:sz w:val="24"/>
          <w:szCs w:val="24"/>
        </w:rPr>
      </w:pPr>
    </w:p>
    <w:p w14:paraId="4C771F28" w14:textId="77777777" w:rsidR="00664D26" w:rsidRPr="001748DB" w:rsidRDefault="00664D26" w:rsidP="00664D26">
      <w:pPr>
        <w:spacing w:line="360" w:lineRule="auto"/>
        <w:jc w:val="both"/>
        <w:rPr>
          <w:rFonts w:ascii="Cambria" w:hAnsi="Cambria"/>
          <w:b/>
          <w:sz w:val="24"/>
          <w:szCs w:val="24"/>
        </w:rPr>
      </w:pPr>
    </w:p>
    <w:p w14:paraId="6C29DD9E" w14:textId="54ADD757" w:rsidR="001748DB" w:rsidRDefault="001748DB" w:rsidP="00703E82">
      <w:pPr>
        <w:jc w:val="both"/>
        <w:rPr>
          <w:rFonts w:ascii="Cambria" w:hAnsi="Cambria"/>
          <w:sz w:val="24"/>
          <w:szCs w:val="24"/>
        </w:rPr>
      </w:pPr>
    </w:p>
    <w:p w14:paraId="05F95C7A" w14:textId="21187248" w:rsidR="006D7182" w:rsidRDefault="003237F7" w:rsidP="003237F7">
      <w:pPr>
        <w:jc w:val="both"/>
        <w:rPr>
          <w:rFonts w:ascii="Cambria" w:hAnsi="Cambria"/>
          <w:color w:val="000000"/>
          <w:sz w:val="24"/>
          <w:szCs w:val="24"/>
        </w:rPr>
      </w:pPr>
      <w:r>
        <w:rPr>
          <w:rFonts w:ascii="Cambria" w:hAnsi="Cambria"/>
          <w:color w:val="000000"/>
          <w:sz w:val="24"/>
          <w:szCs w:val="24"/>
        </w:rPr>
        <w:tab/>
      </w:r>
      <w:r>
        <w:rPr>
          <w:rFonts w:ascii="Cambria" w:hAnsi="Cambria"/>
          <w:color w:val="000000"/>
          <w:sz w:val="24"/>
          <w:szCs w:val="24"/>
        </w:rPr>
        <w:tab/>
      </w:r>
      <w:r>
        <w:rPr>
          <w:rFonts w:ascii="Cambria" w:hAnsi="Cambria"/>
          <w:color w:val="000000"/>
          <w:sz w:val="24"/>
          <w:szCs w:val="24"/>
        </w:rPr>
        <w:tab/>
      </w:r>
      <w:r>
        <w:rPr>
          <w:rFonts w:ascii="Cambria" w:hAnsi="Cambria"/>
          <w:color w:val="000000"/>
          <w:sz w:val="24"/>
          <w:szCs w:val="24"/>
        </w:rPr>
        <w:tab/>
      </w:r>
      <w:r>
        <w:rPr>
          <w:rFonts w:ascii="Cambria" w:hAnsi="Cambria"/>
          <w:color w:val="000000"/>
          <w:sz w:val="24"/>
          <w:szCs w:val="24"/>
        </w:rPr>
        <w:tab/>
      </w:r>
      <w:r>
        <w:rPr>
          <w:rFonts w:ascii="Cambria" w:hAnsi="Cambria"/>
          <w:color w:val="000000"/>
          <w:sz w:val="24"/>
          <w:szCs w:val="24"/>
        </w:rPr>
        <w:tab/>
      </w:r>
      <w:r>
        <w:rPr>
          <w:rFonts w:ascii="Cambria" w:hAnsi="Cambria"/>
          <w:color w:val="000000"/>
          <w:sz w:val="24"/>
          <w:szCs w:val="24"/>
        </w:rPr>
        <w:tab/>
      </w:r>
      <w:r>
        <w:rPr>
          <w:rFonts w:ascii="Cambria" w:hAnsi="Cambria"/>
          <w:color w:val="000000"/>
          <w:sz w:val="24"/>
          <w:szCs w:val="24"/>
        </w:rPr>
        <w:tab/>
      </w:r>
      <w:r>
        <w:rPr>
          <w:rFonts w:ascii="Cambria" w:hAnsi="Cambria"/>
          <w:color w:val="000000"/>
          <w:sz w:val="24"/>
          <w:szCs w:val="24"/>
        </w:rPr>
        <w:tab/>
        <w:t>………………………………..</w:t>
      </w:r>
    </w:p>
    <w:p w14:paraId="41E4FA97" w14:textId="77777777" w:rsidR="003237F7" w:rsidRPr="001748DB" w:rsidRDefault="003237F7" w:rsidP="00703E82">
      <w:pPr>
        <w:jc w:val="both"/>
        <w:rPr>
          <w:rFonts w:ascii="Cambria" w:hAnsi="Cambria"/>
          <w:color w:val="000000"/>
          <w:sz w:val="24"/>
          <w:szCs w:val="24"/>
        </w:rPr>
      </w:pPr>
    </w:p>
    <w:sectPr w:rsidR="003237F7" w:rsidRPr="001748DB" w:rsidSect="000D5406">
      <w:headerReference w:type="default" r:id="rId8"/>
      <w:footerReference w:type="default" r:id="rId9"/>
      <w:footnotePr>
        <w:numFmt w:val="chicago"/>
      </w:footnotePr>
      <w:pgSz w:w="11906" w:h="16838"/>
      <w:pgMar w:top="1390" w:right="1152" w:bottom="426" w:left="1152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A5850C" w16cex:dateUtc="2022-02-02T21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2E7302" w16cid:durableId="25A5850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2A9972" w14:textId="77777777" w:rsidR="0059513F" w:rsidRDefault="0059513F">
      <w:r>
        <w:separator/>
      </w:r>
    </w:p>
  </w:endnote>
  <w:endnote w:type="continuationSeparator" w:id="0">
    <w:p w14:paraId="2780C4A3" w14:textId="77777777" w:rsidR="0059513F" w:rsidRDefault="0059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A2E1B" w14:textId="5534BD3F" w:rsidR="002C493C" w:rsidRDefault="002C493C">
    <w:pPr>
      <w:pStyle w:val="Stopka"/>
      <w:jc w:val="right"/>
    </w:pPr>
  </w:p>
  <w:p w14:paraId="28F7B773" w14:textId="77777777" w:rsidR="002C493C" w:rsidRDefault="002C4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BD797B" w14:textId="77777777" w:rsidR="0059513F" w:rsidRDefault="0059513F">
      <w:r>
        <w:separator/>
      </w:r>
    </w:p>
  </w:footnote>
  <w:footnote w:type="continuationSeparator" w:id="0">
    <w:p w14:paraId="0687260F" w14:textId="77777777" w:rsidR="0059513F" w:rsidRDefault="00595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B3C3AA" w14:textId="77777777" w:rsidR="00A9319E" w:rsidRPr="00A9319E" w:rsidRDefault="00151E04" w:rsidP="00A9319E">
    <w:pPr>
      <w:rPr>
        <w:sz w:val="24"/>
        <w:szCs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A9404DA" wp14:editId="57D1EE06">
              <wp:simplePos x="0" y="0"/>
              <wp:positionH relativeFrom="margin">
                <wp:posOffset>811033</wp:posOffset>
              </wp:positionH>
              <wp:positionV relativeFrom="paragraph">
                <wp:posOffset>-330310</wp:posOffset>
              </wp:positionV>
              <wp:extent cx="4778347" cy="707666"/>
              <wp:effectExtent l="0" t="0" r="3810" b="0"/>
              <wp:wrapNone/>
              <wp:docPr id="3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778347" cy="707666"/>
                        <a:chOff x="0" y="0"/>
                        <a:chExt cx="6029325" cy="866775"/>
                      </a:xfrm>
                    </wpg:grpSpPr>
                    <pic:pic xmlns:pic="http://schemas.openxmlformats.org/drawingml/2006/picture">
                      <pic:nvPicPr>
                        <pic:cNvPr id="4" name="Obraz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866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590925" y="76200"/>
                          <a:ext cx="2438400" cy="7239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7D623694" id="Grupa 1" o:spid="_x0000_s1026" style="position:absolute;margin-left:63.85pt;margin-top:-26pt;width:376.25pt;height:55.7pt;z-index:251659264;mso-position-horizontal-relative:margin;mso-width-relative:margin;mso-height-relative:margin" coordsize="60293,86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27" type="#_x0000_t75" style="position:absolute;width:18288;height:8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">
                <v:imagedata r:id="rId3" o:title=""/>
                <v:path arrowok="t"/>
              </v:shape>
              <v:shape id="Obraz 8" o:spid="_x0000_s1028" type="#_x0000_t75" style="position:absolute;left:35909;top:762;width:24384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</w:p>
  <w:p w14:paraId="256641D4" w14:textId="77777777" w:rsidR="0063680E" w:rsidRDefault="006368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C0DB1"/>
    <w:multiLevelType w:val="hybridMultilevel"/>
    <w:tmpl w:val="10D635FA"/>
    <w:lvl w:ilvl="0" w:tplc="13F05504">
      <w:start w:val="2"/>
      <w:numFmt w:val="decimal"/>
      <w:lvlText w:val="%1)"/>
      <w:lvlJc w:val="left"/>
      <w:pPr>
        <w:ind w:left="360" w:hanging="360"/>
      </w:pPr>
      <w:rPr>
        <w:rFonts w:asciiTheme="minorHAnsi" w:hAnsiTheme="minorHAnsi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136BF"/>
    <w:multiLevelType w:val="hybridMultilevel"/>
    <w:tmpl w:val="2BD03790"/>
    <w:lvl w:ilvl="0" w:tplc="8CC83822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15442"/>
    <w:multiLevelType w:val="hybridMultilevel"/>
    <w:tmpl w:val="8DFC9B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080257"/>
    <w:multiLevelType w:val="hybridMultilevel"/>
    <w:tmpl w:val="5810B0AA"/>
    <w:lvl w:ilvl="0" w:tplc="7EBC88E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0B2637B"/>
    <w:multiLevelType w:val="hybridMultilevel"/>
    <w:tmpl w:val="7AE04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6A416D"/>
    <w:multiLevelType w:val="hybridMultilevel"/>
    <w:tmpl w:val="10981250"/>
    <w:lvl w:ilvl="0" w:tplc="FC02900C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6F06D7"/>
    <w:multiLevelType w:val="hybridMultilevel"/>
    <w:tmpl w:val="DE6C7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602428"/>
    <w:multiLevelType w:val="hybridMultilevel"/>
    <w:tmpl w:val="95D23C9C"/>
    <w:lvl w:ilvl="0" w:tplc="D21028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E52F8"/>
    <w:multiLevelType w:val="hybridMultilevel"/>
    <w:tmpl w:val="94E469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9D3216"/>
    <w:multiLevelType w:val="hybridMultilevel"/>
    <w:tmpl w:val="D4684C78"/>
    <w:lvl w:ilvl="0" w:tplc="1AFEF66A">
      <w:start w:val="1"/>
      <w:numFmt w:val="bullet"/>
      <w:lvlText w:val=""/>
      <w:lvlJc w:val="left"/>
      <w:pPr>
        <w:ind w:left="499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59" w:hanging="360"/>
      </w:pPr>
      <w:rPr>
        <w:rFonts w:ascii="Wingdings" w:hAnsi="Wingdings" w:hint="default"/>
      </w:rPr>
    </w:lvl>
  </w:abstractNum>
  <w:abstractNum w:abstractNumId="10" w15:restartNumberingAfterBreak="0">
    <w:nsid w:val="432F1A75"/>
    <w:multiLevelType w:val="hybridMultilevel"/>
    <w:tmpl w:val="10E223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1D121E"/>
    <w:multiLevelType w:val="hybridMultilevel"/>
    <w:tmpl w:val="53F41AE2"/>
    <w:lvl w:ilvl="0" w:tplc="C89EEDFE">
      <w:start w:val="15"/>
      <w:numFmt w:val="bullet"/>
      <w:lvlText w:val="-"/>
      <w:lvlJc w:val="left"/>
      <w:pPr>
        <w:ind w:left="171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55515890"/>
    <w:multiLevelType w:val="hybridMultilevel"/>
    <w:tmpl w:val="109229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D519B7"/>
    <w:multiLevelType w:val="hybridMultilevel"/>
    <w:tmpl w:val="33E65AE6"/>
    <w:lvl w:ilvl="0" w:tplc="BCC0BC92">
      <w:start w:val="1"/>
      <w:numFmt w:val="lowerLetter"/>
      <w:lvlText w:val="%1)"/>
      <w:lvlJc w:val="left"/>
      <w:pPr>
        <w:ind w:left="720" w:hanging="360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DB3892"/>
    <w:multiLevelType w:val="hybridMultilevel"/>
    <w:tmpl w:val="DC3213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04702B"/>
    <w:multiLevelType w:val="hybridMultilevel"/>
    <w:tmpl w:val="5F04B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12"/>
  </w:num>
  <w:num w:numId="4">
    <w:abstractNumId w:val="8"/>
  </w:num>
  <w:num w:numId="5">
    <w:abstractNumId w:val="2"/>
  </w:num>
  <w:num w:numId="6">
    <w:abstractNumId w:val="14"/>
  </w:num>
  <w:num w:numId="7">
    <w:abstractNumId w:val="10"/>
  </w:num>
  <w:num w:numId="8">
    <w:abstractNumId w:val="15"/>
  </w:num>
  <w:num w:numId="9">
    <w:abstractNumId w:val="7"/>
  </w:num>
  <w:num w:numId="10">
    <w:abstractNumId w:val="4"/>
  </w:num>
  <w:num w:numId="11">
    <w:abstractNumId w:val="0"/>
  </w:num>
  <w:num w:numId="12">
    <w:abstractNumId w:val="3"/>
  </w:num>
  <w:num w:numId="13">
    <w:abstractNumId w:val="5"/>
  </w:num>
  <w:num w:numId="14">
    <w:abstractNumId w:val="9"/>
  </w:num>
  <w:num w:numId="15">
    <w:abstractNumId w:val="6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F0"/>
    <w:rsid w:val="00024E8D"/>
    <w:rsid w:val="00026242"/>
    <w:rsid w:val="000432C7"/>
    <w:rsid w:val="00045916"/>
    <w:rsid w:val="000709AE"/>
    <w:rsid w:val="000709C7"/>
    <w:rsid w:val="00076D62"/>
    <w:rsid w:val="00085328"/>
    <w:rsid w:val="00085F63"/>
    <w:rsid w:val="000A1681"/>
    <w:rsid w:val="000A5885"/>
    <w:rsid w:val="000B5A56"/>
    <w:rsid w:val="000C1095"/>
    <w:rsid w:val="000C36AD"/>
    <w:rsid w:val="000D5406"/>
    <w:rsid w:val="001438B4"/>
    <w:rsid w:val="00151E04"/>
    <w:rsid w:val="001570EE"/>
    <w:rsid w:val="00163C48"/>
    <w:rsid w:val="001700E1"/>
    <w:rsid w:val="001748DB"/>
    <w:rsid w:val="001B2AEB"/>
    <w:rsid w:val="001C7671"/>
    <w:rsid w:val="001F1F56"/>
    <w:rsid w:val="001F444A"/>
    <w:rsid w:val="001F53C1"/>
    <w:rsid w:val="001F6D0F"/>
    <w:rsid w:val="002038FA"/>
    <w:rsid w:val="00223407"/>
    <w:rsid w:val="002328A0"/>
    <w:rsid w:val="00244161"/>
    <w:rsid w:val="0028266F"/>
    <w:rsid w:val="00284446"/>
    <w:rsid w:val="002921FF"/>
    <w:rsid w:val="002974ED"/>
    <w:rsid w:val="002B74AC"/>
    <w:rsid w:val="002C1802"/>
    <w:rsid w:val="002C493C"/>
    <w:rsid w:val="00305F20"/>
    <w:rsid w:val="00307645"/>
    <w:rsid w:val="003107C4"/>
    <w:rsid w:val="003145AA"/>
    <w:rsid w:val="003208E5"/>
    <w:rsid w:val="003212D9"/>
    <w:rsid w:val="00321F51"/>
    <w:rsid w:val="00322811"/>
    <w:rsid w:val="003237F7"/>
    <w:rsid w:val="003259DB"/>
    <w:rsid w:val="003410C7"/>
    <w:rsid w:val="003749BC"/>
    <w:rsid w:val="00376A6E"/>
    <w:rsid w:val="003F2270"/>
    <w:rsid w:val="003F342B"/>
    <w:rsid w:val="003F7990"/>
    <w:rsid w:val="00426CD7"/>
    <w:rsid w:val="00430CE9"/>
    <w:rsid w:val="004724AE"/>
    <w:rsid w:val="00482D0E"/>
    <w:rsid w:val="00483F70"/>
    <w:rsid w:val="004A5350"/>
    <w:rsid w:val="004C1F3F"/>
    <w:rsid w:val="004E0039"/>
    <w:rsid w:val="004E2116"/>
    <w:rsid w:val="0051055F"/>
    <w:rsid w:val="00513F4D"/>
    <w:rsid w:val="00514674"/>
    <w:rsid w:val="00522413"/>
    <w:rsid w:val="00524FF6"/>
    <w:rsid w:val="00526920"/>
    <w:rsid w:val="00527F15"/>
    <w:rsid w:val="00535FC9"/>
    <w:rsid w:val="00554AE1"/>
    <w:rsid w:val="0059513F"/>
    <w:rsid w:val="005A7B60"/>
    <w:rsid w:val="005B3610"/>
    <w:rsid w:val="005F0387"/>
    <w:rsid w:val="005F38AF"/>
    <w:rsid w:val="006115F8"/>
    <w:rsid w:val="00611E74"/>
    <w:rsid w:val="00632172"/>
    <w:rsid w:val="0063680E"/>
    <w:rsid w:val="00664D26"/>
    <w:rsid w:val="00666FCA"/>
    <w:rsid w:val="006760F4"/>
    <w:rsid w:val="006A3561"/>
    <w:rsid w:val="006A7B60"/>
    <w:rsid w:val="006B189C"/>
    <w:rsid w:val="006B2847"/>
    <w:rsid w:val="006D7182"/>
    <w:rsid w:val="006E0E34"/>
    <w:rsid w:val="006E3F97"/>
    <w:rsid w:val="00703E82"/>
    <w:rsid w:val="0071263C"/>
    <w:rsid w:val="00713AFD"/>
    <w:rsid w:val="00713B38"/>
    <w:rsid w:val="007245AE"/>
    <w:rsid w:val="00736B8F"/>
    <w:rsid w:val="007435D7"/>
    <w:rsid w:val="00745292"/>
    <w:rsid w:val="007B7E4B"/>
    <w:rsid w:val="007C50DF"/>
    <w:rsid w:val="007E1B24"/>
    <w:rsid w:val="007E5410"/>
    <w:rsid w:val="007F3AFB"/>
    <w:rsid w:val="007F6947"/>
    <w:rsid w:val="00803E51"/>
    <w:rsid w:val="00822754"/>
    <w:rsid w:val="00827E27"/>
    <w:rsid w:val="00833255"/>
    <w:rsid w:val="00835A35"/>
    <w:rsid w:val="008539D0"/>
    <w:rsid w:val="0088286A"/>
    <w:rsid w:val="008A2C31"/>
    <w:rsid w:val="008A4C02"/>
    <w:rsid w:val="008C4DAE"/>
    <w:rsid w:val="008C64B2"/>
    <w:rsid w:val="008C7ADC"/>
    <w:rsid w:val="008E23A1"/>
    <w:rsid w:val="008E7855"/>
    <w:rsid w:val="0095040F"/>
    <w:rsid w:val="009770C0"/>
    <w:rsid w:val="00991A1E"/>
    <w:rsid w:val="009A5256"/>
    <w:rsid w:val="009C7E91"/>
    <w:rsid w:val="009F7E66"/>
    <w:rsid w:val="00A06F88"/>
    <w:rsid w:val="00A129DB"/>
    <w:rsid w:val="00A14B27"/>
    <w:rsid w:val="00A20275"/>
    <w:rsid w:val="00A27A32"/>
    <w:rsid w:val="00A3681A"/>
    <w:rsid w:val="00A53782"/>
    <w:rsid w:val="00A86895"/>
    <w:rsid w:val="00A9319E"/>
    <w:rsid w:val="00AA148F"/>
    <w:rsid w:val="00AB6B64"/>
    <w:rsid w:val="00AC0EC3"/>
    <w:rsid w:val="00AC1F21"/>
    <w:rsid w:val="00AC78D8"/>
    <w:rsid w:val="00AE46F6"/>
    <w:rsid w:val="00AE49F0"/>
    <w:rsid w:val="00B015F7"/>
    <w:rsid w:val="00B21B03"/>
    <w:rsid w:val="00B27737"/>
    <w:rsid w:val="00B27B73"/>
    <w:rsid w:val="00B33027"/>
    <w:rsid w:val="00B4655D"/>
    <w:rsid w:val="00BA0ED0"/>
    <w:rsid w:val="00BB4F5B"/>
    <w:rsid w:val="00BC30A2"/>
    <w:rsid w:val="00BE4A70"/>
    <w:rsid w:val="00BF2390"/>
    <w:rsid w:val="00C048D4"/>
    <w:rsid w:val="00C10AC5"/>
    <w:rsid w:val="00C303B2"/>
    <w:rsid w:val="00C406A9"/>
    <w:rsid w:val="00C55AF7"/>
    <w:rsid w:val="00C5674C"/>
    <w:rsid w:val="00C638E0"/>
    <w:rsid w:val="00C77D64"/>
    <w:rsid w:val="00CA450A"/>
    <w:rsid w:val="00CA5DED"/>
    <w:rsid w:val="00CB067C"/>
    <w:rsid w:val="00CD0AB1"/>
    <w:rsid w:val="00CD3340"/>
    <w:rsid w:val="00CE5A76"/>
    <w:rsid w:val="00CF13C9"/>
    <w:rsid w:val="00CF1F36"/>
    <w:rsid w:val="00D129BD"/>
    <w:rsid w:val="00D23568"/>
    <w:rsid w:val="00D30E95"/>
    <w:rsid w:val="00D51447"/>
    <w:rsid w:val="00D97ADA"/>
    <w:rsid w:val="00DA351A"/>
    <w:rsid w:val="00DC26FC"/>
    <w:rsid w:val="00DC5F1C"/>
    <w:rsid w:val="00DD1A81"/>
    <w:rsid w:val="00DD4EAC"/>
    <w:rsid w:val="00DE43DB"/>
    <w:rsid w:val="00DF2C0C"/>
    <w:rsid w:val="00E14293"/>
    <w:rsid w:val="00E4487B"/>
    <w:rsid w:val="00E52340"/>
    <w:rsid w:val="00E6049E"/>
    <w:rsid w:val="00E758CC"/>
    <w:rsid w:val="00E85204"/>
    <w:rsid w:val="00E952DD"/>
    <w:rsid w:val="00EB76FE"/>
    <w:rsid w:val="00EC1F32"/>
    <w:rsid w:val="00EC6461"/>
    <w:rsid w:val="00ED7BC3"/>
    <w:rsid w:val="00EE541F"/>
    <w:rsid w:val="00F02EBA"/>
    <w:rsid w:val="00F04CB8"/>
    <w:rsid w:val="00F21267"/>
    <w:rsid w:val="00F55B12"/>
    <w:rsid w:val="00F712F8"/>
    <w:rsid w:val="00F76B2E"/>
    <w:rsid w:val="00FD3A75"/>
    <w:rsid w:val="00FE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1BBC24"/>
  <w15:docId w15:val="{43A88AD1-6132-479A-8887-045378EB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37F7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C76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7671"/>
  </w:style>
  <w:style w:type="paragraph" w:styleId="Tekstprzypisudolnego">
    <w:name w:val="footnote text"/>
    <w:basedOn w:val="Normalny"/>
    <w:link w:val="TekstprzypisudolnegoZnak"/>
    <w:rsid w:val="00284446"/>
  </w:style>
  <w:style w:type="character" w:customStyle="1" w:styleId="TekstprzypisudolnegoZnak">
    <w:name w:val="Tekst przypisu dolnego Znak"/>
    <w:basedOn w:val="Domylnaczcionkaakapitu"/>
    <w:link w:val="Tekstprzypisudolnego"/>
    <w:rsid w:val="00284446"/>
  </w:style>
  <w:style w:type="paragraph" w:customStyle="1" w:styleId="Gwka">
    <w:name w:val="Główka"/>
    <w:basedOn w:val="Normalny"/>
    <w:rsid w:val="0063680E"/>
    <w:rPr>
      <w:color w:val="00000A"/>
      <w:sz w:val="24"/>
      <w:szCs w:val="24"/>
      <w:lang w:eastAsia="zh-CN"/>
    </w:rPr>
  </w:style>
  <w:style w:type="character" w:customStyle="1" w:styleId="TekstpodstawowyZnak">
    <w:name w:val="Tekst podstawowy Znak"/>
    <w:aliases w:val=" Znak Znak Znak,Znak Znak Znak,Znak Znak Znak Znak Znak"/>
    <w:link w:val="Tekstpodstawowy"/>
    <w:qFormat/>
    <w:rsid w:val="0063680E"/>
    <w:rPr>
      <w:sz w:val="24"/>
      <w:szCs w:val="24"/>
    </w:rPr>
  </w:style>
  <w:style w:type="paragraph" w:styleId="Tekstpodstawowy">
    <w:name w:val="Body Text"/>
    <w:aliases w:val=" Znak Znak,Znak Znak,Znak Znak Znak Znak"/>
    <w:basedOn w:val="Normalny"/>
    <w:link w:val="TekstpodstawowyZnak"/>
    <w:unhideWhenUsed/>
    <w:rsid w:val="0063680E"/>
    <w:pPr>
      <w:suppressAutoHyphens/>
      <w:spacing w:after="120"/>
    </w:pPr>
    <w:rPr>
      <w:sz w:val="24"/>
      <w:szCs w:val="24"/>
      <w:lang w:val="x-none" w:eastAsia="x-none"/>
    </w:rPr>
  </w:style>
  <w:style w:type="character" w:customStyle="1" w:styleId="TekstpodstawowyZnak1">
    <w:name w:val="Tekst podstawowy Znak1"/>
    <w:basedOn w:val="Domylnaczcionkaakapitu"/>
    <w:uiPriority w:val="99"/>
    <w:semiHidden/>
    <w:rsid w:val="0063680E"/>
  </w:style>
  <w:style w:type="paragraph" w:styleId="Akapitzlist">
    <w:name w:val="List Paragraph"/>
    <w:basedOn w:val="Normalny"/>
    <w:link w:val="AkapitzlistZnak"/>
    <w:uiPriority w:val="99"/>
    <w:qFormat/>
    <w:rsid w:val="00C77D6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76D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6D6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nhideWhenUsed/>
    <w:rsid w:val="005F0387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5F0387"/>
  </w:style>
  <w:style w:type="character" w:customStyle="1" w:styleId="TekstkomentarzaZnak">
    <w:name w:val="Tekst komentarza Znak"/>
    <w:basedOn w:val="Domylnaczcionkaakapitu"/>
    <w:link w:val="Tekstkomentarza"/>
    <w:rsid w:val="005F038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3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387"/>
    <w:rPr>
      <w:b/>
      <w:bCs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1447"/>
    <w:rPr>
      <w:vertAlign w:val="superscript"/>
    </w:rPr>
  </w:style>
  <w:style w:type="paragraph" w:customStyle="1" w:styleId="Standard">
    <w:name w:val="Standard"/>
    <w:rsid w:val="00524FF6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AkapitzlistZnak">
    <w:name w:val="Akapit z listą Znak"/>
    <w:link w:val="Akapitzlist"/>
    <w:uiPriority w:val="99"/>
    <w:locked/>
    <w:rsid w:val="00524FF6"/>
  </w:style>
  <w:style w:type="paragraph" w:styleId="Poprawka">
    <w:name w:val="Revision"/>
    <w:hidden/>
    <w:uiPriority w:val="99"/>
    <w:semiHidden/>
    <w:rsid w:val="00483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3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9036C-C0D0-45DD-9D2E-A4D85835F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164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Grzech</dc:creator>
  <cp:lastModifiedBy>Wetulani Krystyna</cp:lastModifiedBy>
  <cp:revision>4</cp:revision>
  <cp:lastPrinted>2021-05-19T08:25:00Z</cp:lastPrinted>
  <dcterms:created xsi:type="dcterms:W3CDTF">2023-02-06T08:23:00Z</dcterms:created>
  <dcterms:modified xsi:type="dcterms:W3CDTF">2023-02-06T08:39:00Z</dcterms:modified>
</cp:coreProperties>
</file>