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E9ACEC" w14:textId="6DD52448" w:rsidR="00345FA2" w:rsidRPr="00AD0F1C" w:rsidRDefault="006650C4" w:rsidP="00A07445">
      <w:pPr>
        <w:rPr>
          <w:rFonts w:asciiTheme="majorHAnsi" w:hAnsiTheme="majorHAnsi"/>
          <w:b/>
          <w:bCs/>
          <w:i/>
        </w:rPr>
      </w:pPr>
      <w:r w:rsidRPr="006650C4">
        <w:rPr>
          <w:rFonts w:ascii="Cambria" w:hAnsi="Cambria"/>
          <w:b/>
        </w:rPr>
        <w:t>Postępowanie: DB.077/ZPU</w:t>
      </w:r>
      <w:r w:rsidR="005E56B4">
        <w:rPr>
          <w:rFonts w:ascii="Cambria" w:hAnsi="Cambria"/>
          <w:b/>
        </w:rPr>
        <w:t>II</w:t>
      </w:r>
      <w:r w:rsidRPr="006650C4">
        <w:rPr>
          <w:rFonts w:ascii="Cambria" w:hAnsi="Cambria"/>
          <w:b/>
        </w:rPr>
        <w:t>/</w:t>
      </w:r>
      <w:r w:rsidR="005E56B4">
        <w:rPr>
          <w:rFonts w:ascii="Cambria" w:hAnsi="Cambria"/>
          <w:b/>
        </w:rPr>
        <w:t>01</w:t>
      </w:r>
      <w:r w:rsidRPr="006650C4">
        <w:rPr>
          <w:rFonts w:ascii="Cambria" w:hAnsi="Cambria"/>
          <w:b/>
        </w:rPr>
        <w:t>/201</w:t>
      </w:r>
      <w:r w:rsidR="005E56B4">
        <w:rPr>
          <w:rFonts w:ascii="Cambria" w:hAnsi="Cambria"/>
          <w:b/>
        </w:rPr>
        <w:t>9</w:t>
      </w:r>
      <w:r w:rsidR="00A07445">
        <w:rPr>
          <w:rFonts w:ascii="Cambria" w:hAnsi="Cambria"/>
          <w:b/>
        </w:rPr>
        <w:t xml:space="preserve">                                                                                                                              </w:t>
      </w:r>
      <w:r w:rsidR="00345FA2" w:rsidRPr="00AD0F1C">
        <w:rPr>
          <w:rFonts w:asciiTheme="majorHAnsi" w:hAnsiTheme="majorHAnsi"/>
          <w:b/>
          <w:bCs/>
          <w:i/>
        </w:rPr>
        <w:t>Załącznik nr 7 do SIWZ</w:t>
      </w:r>
    </w:p>
    <w:p w14:paraId="509BCFD2" w14:textId="77777777" w:rsidR="00345FA2" w:rsidRDefault="00345FA2" w:rsidP="00345FA2">
      <w:pPr>
        <w:autoSpaceDE w:val="0"/>
        <w:autoSpaceDN w:val="0"/>
        <w:adjustRightInd w:val="0"/>
        <w:jc w:val="center"/>
        <w:rPr>
          <w:rFonts w:cs="Times-Bold"/>
          <w:bCs/>
        </w:rPr>
      </w:pPr>
    </w:p>
    <w:p w14:paraId="5CC37268" w14:textId="77777777" w:rsidR="005E56B4" w:rsidRDefault="005E56B4" w:rsidP="00345FA2">
      <w:pPr>
        <w:autoSpaceDE w:val="0"/>
        <w:autoSpaceDN w:val="0"/>
        <w:adjustRightInd w:val="0"/>
        <w:jc w:val="center"/>
        <w:rPr>
          <w:rFonts w:asciiTheme="majorHAnsi" w:hAnsiTheme="majorHAnsi" w:cs="Times-Bold"/>
          <w:b/>
          <w:bCs/>
        </w:rPr>
      </w:pPr>
    </w:p>
    <w:p w14:paraId="601AC62F" w14:textId="77777777" w:rsidR="005E56B4" w:rsidRDefault="005E56B4" w:rsidP="00345FA2">
      <w:pPr>
        <w:autoSpaceDE w:val="0"/>
        <w:autoSpaceDN w:val="0"/>
        <w:adjustRightInd w:val="0"/>
        <w:jc w:val="center"/>
        <w:rPr>
          <w:rFonts w:asciiTheme="majorHAnsi" w:hAnsiTheme="majorHAnsi" w:cs="Times-Bold"/>
          <w:b/>
          <w:bCs/>
        </w:rPr>
      </w:pPr>
    </w:p>
    <w:p w14:paraId="5BD9459F" w14:textId="77777777" w:rsidR="005E56B4" w:rsidRDefault="005E56B4" w:rsidP="00345FA2">
      <w:pPr>
        <w:autoSpaceDE w:val="0"/>
        <w:autoSpaceDN w:val="0"/>
        <w:adjustRightInd w:val="0"/>
        <w:jc w:val="center"/>
        <w:rPr>
          <w:rFonts w:asciiTheme="majorHAnsi" w:hAnsiTheme="majorHAnsi" w:cs="Times-Bold"/>
          <w:b/>
          <w:bCs/>
        </w:rPr>
      </w:pPr>
    </w:p>
    <w:p w14:paraId="04808F53" w14:textId="7E31E98A" w:rsidR="00A77DC1" w:rsidRPr="00A77DC1" w:rsidRDefault="00345FA2" w:rsidP="005E56B4">
      <w:pPr>
        <w:autoSpaceDE w:val="0"/>
        <w:autoSpaceDN w:val="0"/>
        <w:adjustRightInd w:val="0"/>
        <w:spacing w:line="276" w:lineRule="auto"/>
        <w:jc w:val="center"/>
        <w:rPr>
          <w:rStyle w:val="TeksttreciZnak"/>
          <w:rFonts w:asciiTheme="majorHAnsi" w:hAnsiTheme="majorHAnsi"/>
          <w:b/>
        </w:rPr>
      </w:pPr>
      <w:r w:rsidRPr="00A77DC1">
        <w:rPr>
          <w:rFonts w:asciiTheme="majorHAnsi" w:hAnsiTheme="majorHAnsi" w:cs="Times-Bold"/>
          <w:b/>
          <w:bCs/>
        </w:rPr>
        <w:t xml:space="preserve">WYKAZ GŁÓWNYCH DOSTAW </w:t>
      </w:r>
      <w:r w:rsidRPr="00EB17CB">
        <w:rPr>
          <w:rStyle w:val="Pogrubienie"/>
          <w:rFonts w:asciiTheme="majorHAnsi" w:hAnsiTheme="majorHAnsi"/>
          <w:b w:val="0"/>
          <w:bCs w:val="0"/>
          <w:i/>
          <w:iCs/>
        </w:rPr>
        <w:t xml:space="preserve">- </w:t>
      </w:r>
      <w:r w:rsidRPr="00EB17CB">
        <w:rPr>
          <w:rStyle w:val="TeksttreciZnak"/>
          <w:rFonts w:asciiTheme="majorHAnsi" w:hAnsiTheme="majorHAnsi"/>
          <w:b/>
          <w:sz w:val="24"/>
          <w:szCs w:val="24"/>
        </w:rPr>
        <w:t>DOŚWIADCZENIE ZAWODOWE</w:t>
      </w:r>
      <w:r w:rsidRPr="00EB17CB">
        <w:rPr>
          <w:rStyle w:val="TeksttreciZnak"/>
          <w:rFonts w:asciiTheme="majorHAnsi" w:hAnsiTheme="majorHAnsi"/>
          <w:b/>
          <w:sz w:val="22"/>
        </w:rPr>
        <w:t xml:space="preserve"> </w:t>
      </w:r>
    </w:p>
    <w:p w14:paraId="4D7F4C97" w14:textId="77777777" w:rsidR="0040553A" w:rsidRDefault="00345FA2" w:rsidP="005E56B4">
      <w:pPr>
        <w:autoSpaceDE w:val="0"/>
        <w:autoSpaceDN w:val="0"/>
        <w:adjustRightInd w:val="0"/>
        <w:spacing w:before="120" w:line="276" w:lineRule="auto"/>
        <w:jc w:val="center"/>
        <w:rPr>
          <w:rFonts w:asciiTheme="majorHAnsi" w:hAnsiTheme="majorHAnsi"/>
          <w:bCs/>
        </w:rPr>
      </w:pPr>
      <w:r w:rsidRPr="00AD0F1C">
        <w:rPr>
          <w:rFonts w:asciiTheme="majorHAnsi" w:hAnsiTheme="majorHAnsi"/>
          <w:bCs/>
        </w:rPr>
        <w:t>w zakresie niezb</w:t>
      </w:r>
      <w:r w:rsidRPr="00AD0F1C">
        <w:rPr>
          <w:rFonts w:asciiTheme="majorHAnsi" w:hAnsiTheme="majorHAnsi"/>
        </w:rPr>
        <w:t>ę</w:t>
      </w:r>
      <w:r w:rsidRPr="00AD0F1C">
        <w:rPr>
          <w:rFonts w:asciiTheme="majorHAnsi" w:hAnsiTheme="majorHAnsi"/>
          <w:bCs/>
        </w:rPr>
        <w:t xml:space="preserve">dnym do wykazania spełnienia warunku </w:t>
      </w:r>
      <w:r w:rsidR="00F86F7C">
        <w:rPr>
          <w:rFonts w:asciiTheme="majorHAnsi" w:hAnsiTheme="majorHAnsi"/>
          <w:bCs/>
        </w:rPr>
        <w:t xml:space="preserve">udziału w postępowaniu określonego </w:t>
      </w:r>
    </w:p>
    <w:p w14:paraId="4F0DB1EA" w14:textId="5376297A" w:rsidR="00345FA2" w:rsidRDefault="00F86F7C" w:rsidP="005E56B4">
      <w:pPr>
        <w:autoSpaceDE w:val="0"/>
        <w:autoSpaceDN w:val="0"/>
        <w:adjustRightInd w:val="0"/>
        <w:spacing w:before="120" w:line="276" w:lineRule="auto"/>
        <w:jc w:val="center"/>
        <w:rPr>
          <w:rFonts w:asciiTheme="majorHAnsi" w:hAnsiTheme="majorHAnsi"/>
          <w:bCs/>
        </w:rPr>
      </w:pPr>
      <w:r>
        <w:rPr>
          <w:rFonts w:asciiTheme="majorHAnsi" w:hAnsiTheme="majorHAnsi"/>
          <w:bCs/>
        </w:rPr>
        <w:t>w Rozdziale V lit. A) ust. 1 pkt 3) SIWZ</w:t>
      </w:r>
      <w:r w:rsidR="00410712">
        <w:rPr>
          <w:rFonts w:asciiTheme="majorHAnsi" w:hAnsiTheme="majorHAnsi"/>
          <w:bCs/>
        </w:rPr>
        <w:t xml:space="preserve"> </w:t>
      </w:r>
      <w:r w:rsidR="00A07445">
        <w:rPr>
          <w:rFonts w:asciiTheme="majorHAnsi" w:hAnsiTheme="majorHAnsi"/>
          <w:bCs/>
        </w:rPr>
        <w:t xml:space="preserve">– </w:t>
      </w:r>
      <w:r w:rsidR="00A07445" w:rsidRPr="00A07445">
        <w:rPr>
          <w:rFonts w:asciiTheme="majorHAnsi" w:hAnsiTheme="majorHAnsi"/>
          <w:b/>
          <w:bCs/>
        </w:rPr>
        <w:t>cześć</w:t>
      </w:r>
      <w:r w:rsidR="005E56B4">
        <w:rPr>
          <w:rFonts w:asciiTheme="majorHAnsi" w:hAnsiTheme="majorHAnsi"/>
          <w:b/>
          <w:bCs/>
        </w:rPr>
        <w:t xml:space="preserve">/zadanie </w:t>
      </w:r>
      <w:r w:rsidR="00A07445" w:rsidRPr="00A07445">
        <w:rPr>
          <w:rFonts w:asciiTheme="majorHAnsi" w:hAnsiTheme="majorHAnsi"/>
          <w:b/>
          <w:bCs/>
        </w:rPr>
        <w:t>nr………………….</w:t>
      </w:r>
    </w:p>
    <w:p w14:paraId="74AABE31" w14:textId="77777777" w:rsidR="006650C4" w:rsidRPr="00AD0F1C" w:rsidRDefault="006650C4" w:rsidP="00345FA2">
      <w:pPr>
        <w:autoSpaceDE w:val="0"/>
        <w:autoSpaceDN w:val="0"/>
        <w:adjustRightInd w:val="0"/>
        <w:jc w:val="center"/>
        <w:rPr>
          <w:rFonts w:asciiTheme="majorHAnsi" w:hAnsiTheme="majorHAnsi"/>
          <w:bCs/>
        </w:rPr>
      </w:pPr>
    </w:p>
    <w:p w14:paraId="5B6F38D2" w14:textId="77777777" w:rsidR="00345FA2" w:rsidRPr="00AD0F1C" w:rsidRDefault="00345FA2" w:rsidP="00345FA2">
      <w:pPr>
        <w:autoSpaceDE w:val="0"/>
        <w:autoSpaceDN w:val="0"/>
        <w:adjustRightInd w:val="0"/>
        <w:jc w:val="center"/>
        <w:rPr>
          <w:rFonts w:asciiTheme="majorHAnsi" w:hAnsiTheme="majorHAnsi" w:cs="Times-Roman"/>
        </w:rPr>
      </w:pPr>
      <w:r w:rsidRPr="00AD0F1C">
        <w:rPr>
          <w:rFonts w:asciiTheme="majorHAnsi" w:hAnsiTheme="majorHAnsi"/>
          <w:bCs/>
        </w:rPr>
        <w:t>Wykonawca :</w:t>
      </w:r>
      <w:r w:rsidRPr="00AD0F1C">
        <w:rPr>
          <w:rFonts w:asciiTheme="majorHAnsi" w:hAnsiTheme="majorHAnsi"/>
          <w:b/>
          <w:bCs/>
        </w:rPr>
        <w:t xml:space="preserve"> </w:t>
      </w:r>
      <w:r w:rsidRPr="00AD0F1C">
        <w:rPr>
          <w:rFonts w:asciiTheme="majorHAnsi" w:hAnsiTheme="majorHAnsi"/>
        </w:rPr>
        <w:t>.......................................................................................................................................................</w:t>
      </w:r>
      <w:r w:rsidRPr="00AD0F1C">
        <w:rPr>
          <w:rFonts w:asciiTheme="majorHAnsi" w:hAnsiTheme="majorHAnsi" w:cs="Times-Roman"/>
        </w:rPr>
        <w:t xml:space="preserve">     </w:t>
      </w:r>
    </w:p>
    <w:p w14:paraId="54E3AFD2" w14:textId="77777777" w:rsidR="00345FA2" w:rsidRPr="00AD0F1C" w:rsidRDefault="00345FA2" w:rsidP="00345FA2">
      <w:pPr>
        <w:autoSpaceDE w:val="0"/>
        <w:autoSpaceDN w:val="0"/>
        <w:adjustRightInd w:val="0"/>
        <w:rPr>
          <w:rFonts w:asciiTheme="majorHAnsi" w:hAnsiTheme="majorHAnsi" w:cs="Times-Bold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5"/>
        <w:gridCol w:w="4277"/>
        <w:gridCol w:w="2645"/>
        <w:gridCol w:w="2539"/>
        <w:gridCol w:w="2672"/>
      </w:tblGrid>
      <w:tr w:rsidR="00345FA2" w:rsidRPr="00AD0F1C" w14:paraId="344A6703" w14:textId="77777777" w:rsidTr="00A77DC1">
        <w:trPr>
          <w:trHeight w:val="567"/>
        </w:trPr>
        <w:tc>
          <w:tcPr>
            <w:tcW w:w="1242" w:type="dxa"/>
            <w:vAlign w:val="center"/>
          </w:tcPr>
          <w:p w14:paraId="3DDCFBD5" w14:textId="77777777" w:rsidR="00345FA2" w:rsidRPr="006650C4" w:rsidRDefault="00345FA2" w:rsidP="00C5111F">
            <w:pPr>
              <w:autoSpaceDE w:val="0"/>
              <w:autoSpaceDN w:val="0"/>
              <w:adjustRightInd w:val="0"/>
              <w:spacing w:after="200" w:line="276" w:lineRule="auto"/>
              <w:ind w:left="284"/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</w:pPr>
            <w:r w:rsidRPr="006650C4"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690" w:type="dxa"/>
          </w:tcPr>
          <w:p w14:paraId="61B5ED79" w14:textId="77777777" w:rsidR="00345FA2" w:rsidRPr="006650C4" w:rsidRDefault="00345FA2" w:rsidP="00C5111F">
            <w:pPr>
              <w:autoSpaceDE w:val="0"/>
              <w:autoSpaceDN w:val="0"/>
              <w:adjustRightInd w:val="0"/>
              <w:spacing w:after="200" w:line="276" w:lineRule="auto"/>
              <w:ind w:left="-108"/>
              <w:jc w:val="center"/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</w:pPr>
          </w:p>
          <w:p w14:paraId="1B6425A8" w14:textId="77777777" w:rsidR="00345FA2" w:rsidRPr="006650C4" w:rsidRDefault="000E7D43" w:rsidP="00A77DC1">
            <w:pPr>
              <w:autoSpaceDE w:val="0"/>
              <w:autoSpaceDN w:val="0"/>
              <w:adjustRightInd w:val="0"/>
              <w:spacing w:after="200" w:line="276" w:lineRule="auto"/>
              <w:ind w:left="-108"/>
              <w:jc w:val="center"/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</w:pPr>
            <w:r w:rsidRPr="006650C4"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  <w:t xml:space="preserve">PRZEDMIOT </w:t>
            </w:r>
            <w:r w:rsidR="00345FA2" w:rsidRPr="006650C4"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  <w:t>ZAMÓWIENIA</w:t>
            </w:r>
          </w:p>
        </w:tc>
        <w:tc>
          <w:tcPr>
            <w:tcW w:w="2775" w:type="dxa"/>
            <w:vAlign w:val="center"/>
          </w:tcPr>
          <w:p w14:paraId="6C056AAE" w14:textId="77777777" w:rsidR="00345FA2" w:rsidRPr="006650C4" w:rsidRDefault="00345FA2" w:rsidP="00C5111F">
            <w:pPr>
              <w:autoSpaceDE w:val="0"/>
              <w:autoSpaceDN w:val="0"/>
              <w:adjustRightInd w:val="0"/>
              <w:spacing w:after="200" w:line="276" w:lineRule="auto"/>
              <w:ind w:left="-120"/>
              <w:jc w:val="center"/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</w:pPr>
            <w:r w:rsidRPr="006650C4"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  <w:t>NAZWA I SIEDZIBA ZAMAWIAJĄCEGO</w:t>
            </w:r>
          </w:p>
        </w:tc>
        <w:tc>
          <w:tcPr>
            <w:tcW w:w="2729" w:type="dxa"/>
            <w:vAlign w:val="center"/>
          </w:tcPr>
          <w:p w14:paraId="26DA8E72" w14:textId="734278F2" w:rsidR="00345FA2" w:rsidRPr="006650C4" w:rsidRDefault="00EB17CB" w:rsidP="00C5111F">
            <w:pPr>
              <w:autoSpaceDE w:val="0"/>
              <w:autoSpaceDN w:val="0"/>
              <w:adjustRightInd w:val="0"/>
              <w:spacing w:after="200" w:line="276" w:lineRule="auto"/>
              <w:ind w:left="-202"/>
              <w:jc w:val="center"/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</w:pPr>
            <w:r w:rsidRPr="006650C4"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  <w:t>DATA WYKONANIA</w:t>
            </w:r>
          </w:p>
        </w:tc>
        <w:tc>
          <w:tcPr>
            <w:tcW w:w="2784" w:type="dxa"/>
            <w:vAlign w:val="center"/>
          </w:tcPr>
          <w:p w14:paraId="2997815C" w14:textId="77777777" w:rsidR="00345FA2" w:rsidRPr="006650C4" w:rsidRDefault="00345FA2" w:rsidP="00C5111F">
            <w:pPr>
              <w:autoSpaceDE w:val="0"/>
              <w:autoSpaceDN w:val="0"/>
              <w:adjustRightInd w:val="0"/>
              <w:spacing w:after="200" w:line="276" w:lineRule="auto"/>
              <w:ind w:left="-96"/>
              <w:jc w:val="center"/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</w:pPr>
            <w:r w:rsidRPr="006650C4"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  <w:t>WARTOŚĆ BRUTTO ZREALIZOWANEGO ZAMÓWIENIA</w:t>
            </w:r>
          </w:p>
        </w:tc>
      </w:tr>
      <w:tr w:rsidR="00345FA2" w:rsidRPr="00AD0F1C" w14:paraId="5290ECFD" w14:textId="77777777" w:rsidTr="00EB17CB">
        <w:trPr>
          <w:trHeight w:val="542"/>
        </w:trPr>
        <w:tc>
          <w:tcPr>
            <w:tcW w:w="1242" w:type="dxa"/>
          </w:tcPr>
          <w:p w14:paraId="255EA799" w14:textId="77777777" w:rsidR="00345FA2" w:rsidRPr="00AD0F1C" w:rsidRDefault="00345FA2" w:rsidP="00C5111F">
            <w:pPr>
              <w:autoSpaceDE w:val="0"/>
              <w:autoSpaceDN w:val="0"/>
              <w:adjustRightInd w:val="0"/>
              <w:spacing w:after="200" w:line="276" w:lineRule="auto"/>
              <w:ind w:left="284"/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</w:pPr>
          </w:p>
          <w:p w14:paraId="13998094" w14:textId="11D3CB67" w:rsidR="00345FA2" w:rsidRPr="00AD0F1C" w:rsidRDefault="00345FA2" w:rsidP="00085266">
            <w:pPr>
              <w:autoSpaceDE w:val="0"/>
              <w:autoSpaceDN w:val="0"/>
              <w:adjustRightInd w:val="0"/>
              <w:spacing w:after="200" w:line="276" w:lineRule="auto"/>
              <w:ind w:left="284"/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</w:pPr>
            <w:r w:rsidRPr="00AD0F1C"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90" w:type="dxa"/>
          </w:tcPr>
          <w:p w14:paraId="02E6770D" w14:textId="77777777" w:rsidR="00345FA2" w:rsidRPr="00AD0F1C" w:rsidRDefault="00345FA2" w:rsidP="00C5111F">
            <w:pPr>
              <w:autoSpaceDE w:val="0"/>
              <w:autoSpaceDN w:val="0"/>
              <w:adjustRightInd w:val="0"/>
              <w:spacing w:after="200" w:line="276" w:lineRule="auto"/>
              <w:ind w:left="720"/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</w:pPr>
          </w:p>
        </w:tc>
        <w:tc>
          <w:tcPr>
            <w:tcW w:w="2775" w:type="dxa"/>
          </w:tcPr>
          <w:p w14:paraId="5E71D38F" w14:textId="77777777" w:rsidR="00345FA2" w:rsidRPr="00AD0F1C" w:rsidRDefault="00345FA2" w:rsidP="00C5111F">
            <w:pPr>
              <w:autoSpaceDE w:val="0"/>
              <w:autoSpaceDN w:val="0"/>
              <w:adjustRightInd w:val="0"/>
              <w:spacing w:after="200" w:line="276" w:lineRule="auto"/>
              <w:ind w:left="720"/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</w:pPr>
          </w:p>
        </w:tc>
        <w:tc>
          <w:tcPr>
            <w:tcW w:w="2729" w:type="dxa"/>
          </w:tcPr>
          <w:p w14:paraId="4FCE0ABD" w14:textId="77777777" w:rsidR="00345FA2" w:rsidRPr="00AD0F1C" w:rsidRDefault="00345FA2" w:rsidP="00C5111F">
            <w:pPr>
              <w:autoSpaceDE w:val="0"/>
              <w:autoSpaceDN w:val="0"/>
              <w:adjustRightInd w:val="0"/>
              <w:spacing w:after="200" w:line="276" w:lineRule="auto"/>
              <w:ind w:left="720"/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</w:pPr>
          </w:p>
        </w:tc>
        <w:tc>
          <w:tcPr>
            <w:tcW w:w="2784" w:type="dxa"/>
          </w:tcPr>
          <w:p w14:paraId="2E7ED3D2" w14:textId="77777777" w:rsidR="00345FA2" w:rsidRPr="00AD0F1C" w:rsidRDefault="00345FA2" w:rsidP="00C5111F">
            <w:pPr>
              <w:autoSpaceDE w:val="0"/>
              <w:autoSpaceDN w:val="0"/>
              <w:adjustRightInd w:val="0"/>
              <w:spacing w:after="200" w:line="276" w:lineRule="auto"/>
              <w:ind w:left="720"/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</w:pPr>
          </w:p>
        </w:tc>
      </w:tr>
      <w:tr w:rsidR="00345FA2" w:rsidRPr="00AD0F1C" w14:paraId="41B840D5" w14:textId="77777777" w:rsidTr="00EB17CB">
        <w:trPr>
          <w:trHeight w:val="725"/>
        </w:trPr>
        <w:tc>
          <w:tcPr>
            <w:tcW w:w="1242" w:type="dxa"/>
          </w:tcPr>
          <w:p w14:paraId="1CE08D9D" w14:textId="77777777" w:rsidR="00345FA2" w:rsidRPr="00AD0F1C" w:rsidRDefault="00345FA2" w:rsidP="00C5111F">
            <w:pPr>
              <w:autoSpaceDE w:val="0"/>
              <w:autoSpaceDN w:val="0"/>
              <w:adjustRightInd w:val="0"/>
              <w:spacing w:after="200" w:line="276" w:lineRule="auto"/>
              <w:ind w:left="284"/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</w:pPr>
          </w:p>
          <w:p w14:paraId="018C2067" w14:textId="63E636DE" w:rsidR="00345FA2" w:rsidRPr="00AD0F1C" w:rsidRDefault="00345FA2" w:rsidP="00085266">
            <w:pPr>
              <w:autoSpaceDE w:val="0"/>
              <w:autoSpaceDN w:val="0"/>
              <w:adjustRightInd w:val="0"/>
              <w:spacing w:after="200" w:line="276" w:lineRule="auto"/>
              <w:ind w:left="284"/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</w:pPr>
            <w:r w:rsidRPr="00AD0F1C"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90" w:type="dxa"/>
          </w:tcPr>
          <w:p w14:paraId="77C3B002" w14:textId="77777777" w:rsidR="00345FA2" w:rsidRPr="00AD0F1C" w:rsidRDefault="00345FA2" w:rsidP="00C5111F">
            <w:pPr>
              <w:autoSpaceDE w:val="0"/>
              <w:autoSpaceDN w:val="0"/>
              <w:adjustRightInd w:val="0"/>
              <w:spacing w:after="200" w:line="276" w:lineRule="auto"/>
              <w:ind w:left="720"/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</w:pPr>
          </w:p>
        </w:tc>
        <w:tc>
          <w:tcPr>
            <w:tcW w:w="2775" w:type="dxa"/>
          </w:tcPr>
          <w:p w14:paraId="29443D75" w14:textId="77777777" w:rsidR="00345FA2" w:rsidRPr="00AD0F1C" w:rsidRDefault="00345FA2" w:rsidP="00C5111F">
            <w:pPr>
              <w:autoSpaceDE w:val="0"/>
              <w:autoSpaceDN w:val="0"/>
              <w:adjustRightInd w:val="0"/>
              <w:spacing w:after="200" w:line="276" w:lineRule="auto"/>
              <w:ind w:left="720"/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</w:pPr>
          </w:p>
        </w:tc>
        <w:tc>
          <w:tcPr>
            <w:tcW w:w="2729" w:type="dxa"/>
          </w:tcPr>
          <w:p w14:paraId="39F672C4" w14:textId="77777777" w:rsidR="00345FA2" w:rsidRPr="00AD0F1C" w:rsidRDefault="00345FA2" w:rsidP="00C5111F">
            <w:pPr>
              <w:autoSpaceDE w:val="0"/>
              <w:autoSpaceDN w:val="0"/>
              <w:adjustRightInd w:val="0"/>
              <w:spacing w:after="200" w:line="276" w:lineRule="auto"/>
              <w:ind w:left="720"/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</w:pPr>
          </w:p>
        </w:tc>
        <w:tc>
          <w:tcPr>
            <w:tcW w:w="2784" w:type="dxa"/>
          </w:tcPr>
          <w:p w14:paraId="3E9DAB0F" w14:textId="77777777" w:rsidR="00345FA2" w:rsidRPr="00AD0F1C" w:rsidRDefault="00345FA2" w:rsidP="00C5111F">
            <w:pPr>
              <w:autoSpaceDE w:val="0"/>
              <w:autoSpaceDN w:val="0"/>
              <w:adjustRightInd w:val="0"/>
              <w:spacing w:after="200" w:line="276" w:lineRule="auto"/>
              <w:ind w:left="720"/>
              <w:rPr>
                <w:rFonts w:asciiTheme="majorHAnsi" w:eastAsia="Calibri" w:hAnsiTheme="majorHAnsi" w:cs="Times-Bold"/>
                <w:b/>
                <w:bCs/>
                <w:sz w:val="20"/>
                <w:szCs w:val="20"/>
              </w:rPr>
            </w:pPr>
          </w:p>
        </w:tc>
      </w:tr>
    </w:tbl>
    <w:p w14:paraId="7D988882" w14:textId="77777777" w:rsidR="00B40366" w:rsidRDefault="00B40366" w:rsidP="00345FA2">
      <w:pPr>
        <w:rPr>
          <w:rFonts w:asciiTheme="majorHAnsi" w:hAnsiTheme="majorHAnsi"/>
        </w:rPr>
      </w:pPr>
    </w:p>
    <w:p w14:paraId="556E92D9" w14:textId="77777777" w:rsidR="005E56B4" w:rsidRDefault="005E56B4" w:rsidP="00345FA2">
      <w:pPr>
        <w:rPr>
          <w:rFonts w:asciiTheme="majorHAnsi" w:hAnsiTheme="majorHAnsi"/>
        </w:rPr>
      </w:pPr>
    </w:p>
    <w:p w14:paraId="5DD3B641" w14:textId="77777777" w:rsidR="005E56B4" w:rsidRDefault="005E56B4" w:rsidP="00345FA2">
      <w:pPr>
        <w:rPr>
          <w:rFonts w:asciiTheme="majorHAnsi" w:hAnsiTheme="majorHAnsi"/>
        </w:rPr>
      </w:pPr>
    </w:p>
    <w:p w14:paraId="106328A9" w14:textId="77777777" w:rsidR="005E56B4" w:rsidRDefault="005E56B4" w:rsidP="00345FA2">
      <w:pPr>
        <w:rPr>
          <w:rFonts w:asciiTheme="majorHAnsi" w:hAnsiTheme="majorHAnsi"/>
        </w:rPr>
      </w:pPr>
    </w:p>
    <w:p w14:paraId="783FF153" w14:textId="1E03BC7F" w:rsidR="00345FA2" w:rsidRDefault="00345FA2" w:rsidP="00345FA2">
      <w:pPr>
        <w:rPr>
          <w:rFonts w:asciiTheme="majorHAnsi" w:hAnsiTheme="majorHAnsi"/>
        </w:rPr>
      </w:pPr>
      <w:r w:rsidRPr="00AD0F1C">
        <w:rPr>
          <w:rFonts w:asciiTheme="majorHAnsi" w:hAnsiTheme="majorHAnsi"/>
        </w:rPr>
        <w:t>................................, dnia...........................................</w:t>
      </w:r>
    </w:p>
    <w:p w14:paraId="228DBC84" w14:textId="223F6459" w:rsidR="00FE5EA4" w:rsidRDefault="00FE5EA4" w:rsidP="00345FA2">
      <w:pPr>
        <w:rPr>
          <w:rFonts w:asciiTheme="majorHAnsi" w:hAnsiTheme="majorHAnsi"/>
        </w:rPr>
      </w:pPr>
    </w:p>
    <w:p w14:paraId="62A2EB64" w14:textId="77777777" w:rsidR="00606EAE" w:rsidRPr="00AD0F1C" w:rsidRDefault="00606EAE" w:rsidP="00345FA2">
      <w:pPr>
        <w:rPr>
          <w:rFonts w:asciiTheme="majorHAnsi" w:hAnsiTheme="majorHAnsi"/>
        </w:rPr>
      </w:pPr>
    </w:p>
    <w:p w14:paraId="4819F496" w14:textId="6C2526FE" w:rsidR="00345FA2" w:rsidRPr="00AD0F1C" w:rsidRDefault="00345FA2" w:rsidP="00345FA2">
      <w:pPr>
        <w:rPr>
          <w:rFonts w:asciiTheme="majorHAnsi" w:hAnsiTheme="majorHAnsi"/>
        </w:rPr>
      </w:pPr>
      <w:r w:rsidRPr="00AD0F1C">
        <w:rPr>
          <w:rFonts w:asciiTheme="majorHAnsi" w:hAnsiTheme="majorHAnsi"/>
        </w:rPr>
        <w:tab/>
      </w:r>
      <w:r w:rsidRPr="00AD0F1C">
        <w:rPr>
          <w:rFonts w:asciiTheme="majorHAnsi" w:hAnsiTheme="majorHAnsi"/>
        </w:rPr>
        <w:tab/>
      </w:r>
      <w:r w:rsidRPr="00AD0F1C">
        <w:rPr>
          <w:rFonts w:asciiTheme="majorHAnsi" w:hAnsiTheme="majorHAnsi"/>
        </w:rPr>
        <w:tab/>
      </w:r>
      <w:r w:rsidRPr="00AD0F1C">
        <w:rPr>
          <w:rFonts w:asciiTheme="majorHAnsi" w:hAnsiTheme="majorHAnsi"/>
        </w:rPr>
        <w:tab/>
      </w:r>
      <w:r w:rsidRPr="00AD0F1C">
        <w:rPr>
          <w:rFonts w:asciiTheme="majorHAnsi" w:hAnsiTheme="majorHAnsi"/>
        </w:rPr>
        <w:tab/>
      </w:r>
      <w:r w:rsidRPr="00AD0F1C">
        <w:rPr>
          <w:rFonts w:asciiTheme="majorHAnsi" w:hAnsiTheme="majorHAnsi"/>
        </w:rPr>
        <w:tab/>
      </w:r>
      <w:r w:rsidRPr="00AD0F1C">
        <w:rPr>
          <w:rFonts w:asciiTheme="majorHAnsi" w:hAnsiTheme="majorHAnsi"/>
        </w:rPr>
        <w:tab/>
      </w:r>
      <w:r w:rsidRPr="00AD0F1C">
        <w:rPr>
          <w:rFonts w:asciiTheme="majorHAnsi" w:hAnsiTheme="majorHAnsi"/>
        </w:rPr>
        <w:tab/>
        <w:t xml:space="preserve">                                                                              .......................................................</w:t>
      </w:r>
    </w:p>
    <w:p w14:paraId="0A0502DC" w14:textId="75043BDB" w:rsidR="00BD61C3" w:rsidRDefault="00345FA2" w:rsidP="004A4E8C">
      <w:pPr>
        <w:ind w:left="567" w:hanging="709"/>
        <w:rPr>
          <w:rFonts w:asciiTheme="majorHAnsi" w:hAnsiTheme="majorHAnsi"/>
          <w:i/>
        </w:rPr>
      </w:pPr>
      <w:r w:rsidRPr="00AD0F1C">
        <w:rPr>
          <w:rFonts w:asciiTheme="majorHAnsi" w:hAnsiTheme="majorHAnsi"/>
        </w:rPr>
        <w:tab/>
      </w:r>
      <w:r w:rsidRPr="00AD0F1C">
        <w:rPr>
          <w:rFonts w:asciiTheme="majorHAnsi" w:hAnsiTheme="majorHAnsi"/>
        </w:rPr>
        <w:tab/>
      </w:r>
      <w:r w:rsidRPr="00AD0F1C">
        <w:rPr>
          <w:rFonts w:asciiTheme="majorHAnsi" w:hAnsiTheme="majorHAnsi"/>
        </w:rPr>
        <w:tab/>
      </w:r>
      <w:r w:rsidRPr="00AD0F1C">
        <w:rPr>
          <w:rFonts w:asciiTheme="majorHAnsi" w:hAnsiTheme="majorHAnsi"/>
        </w:rPr>
        <w:tab/>
      </w:r>
      <w:r w:rsidRPr="00AD0F1C">
        <w:rPr>
          <w:rFonts w:asciiTheme="majorHAnsi" w:hAnsiTheme="majorHAnsi"/>
        </w:rPr>
        <w:tab/>
      </w:r>
      <w:r w:rsidRPr="00AD0F1C">
        <w:rPr>
          <w:rFonts w:asciiTheme="majorHAnsi" w:hAnsiTheme="majorHAnsi"/>
        </w:rPr>
        <w:tab/>
      </w:r>
      <w:r w:rsidRPr="00AD0F1C">
        <w:rPr>
          <w:rFonts w:asciiTheme="majorHAnsi" w:hAnsiTheme="majorHAnsi"/>
        </w:rPr>
        <w:tab/>
        <w:t xml:space="preserve">                                                                                         </w:t>
      </w:r>
      <w:r w:rsidRPr="00AD0F1C">
        <w:rPr>
          <w:rFonts w:asciiTheme="majorHAnsi" w:hAnsiTheme="majorHAnsi"/>
          <w:i/>
        </w:rPr>
        <w:t>(pieczęć i podpis wykonawcy)</w:t>
      </w:r>
    </w:p>
    <w:p w14:paraId="6CD1C767" w14:textId="77777777" w:rsidR="005E56B4" w:rsidRDefault="005E56B4" w:rsidP="006650C4">
      <w:pPr>
        <w:rPr>
          <w:rFonts w:asciiTheme="majorHAnsi" w:hAnsiTheme="majorHAnsi"/>
          <w:b/>
          <w:sz w:val="22"/>
          <w:szCs w:val="22"/>
        </w:rPr>
      </w:pPr>
    </w:p>
    <w:p w14:paraId="760EFD74" w14:textId="77777777" w:rsidR="005E56B4" w:rsidRDefault="005E56B4" w:rsidP="006650C4">
      <w:pPr>
        <w:rPr>
          <w:rFonts w:asciiTheme="majorHAnsi" w:hAnsiTheme="majorHAnsi"/>
          <w:b/>
          <w:sz w:val="22"/>
          <w:szCs w:val="22"/>
        </w:rPr>
      </w:pPr>
    </w:p>
    <w:p w14:paraId="7DE11944" w14:textId="77777777" w:rsidR="005E56B4" w:rsidRDefault="005E56B4" w:rsidP="006650C4">
      <w:pPr>
        <w:rPr>
          <w:rFonts w:asciiTheme="majorHAnsi" w:hAnsiTheme="majorHAnsi"/>
          <w:b/>
          <w:sz w:val="22"/>
          <w:szCs w:val="22"/>
        </w:rPr>
      </w:pPr>
    </w:p>
    <w:p w14:paraId="148A944D" w14:textId="431E2EE1" w:rsidR="00B0057A" w:rsidRDefault="00B0057A" w:rsidP="006650C4">
      <w:pPr>
        <w:rPr>
          <w:rFonts w:asciiTheme="majorHAnsi" w:hAnsiTheme="majorHAnsi"/>
          <w:b/>
          <w:sz w:val="22"/>
          <w:szCs w:val="22"/>
        </w:rPr>
      </w:pPr>
      <w:r w:rsidRPr="006650C4">
        <w:rPr>
          <w:rFonts w:asciiTheme="majorHAnsi" w:hAnsiTheme="majorHAnsi"/>
          <w:b/>
          <w:sz w:val="22"/>
          <w:szCs w:val="22"/>
        </w:rPr>
        <w:t>Uwaga:</w:t>
      </w:r>
    </w:p>
    <w:p w14:paraId="766BB1B1" w14:textId="1C8CB815" w:rsidR="005E56B4" w:rsidRPr="005E56B4" w:rsidRDefault="005E56B4" w:rsidP="005E56B4">
      <w:pPr>
        <w:pStyle w:val="Akapitzlist"/>
        <w:ind w:left="0"/>
        <w:jc w:val="both"/>
        <w:rPr>
          <w:rFonts w:asciiTheme="majorHAnsi" w:hAnsiTheme="majorHAnsi"/>
        </w:rPr>
      </w:pPr>
      <w:r>
        <w:rPr>
          <w:rFonts w:ascii="Cambria" w:hAnsi="Cambria"/>
        </w:rPr>
        <w:t>W</w:t>
      </w:r>
      <w:r w:rsidRPr="005E56B4">
        <w:rPr>
          <w:rFonts w:asciiTheme="majorHAnsi" w:hAnsiTheme="majorHAnsi"/>
        </w:rPr>
        <w:t xml:space="preserve"> celu wykazania, że dostawy wymienione w powyższym wykazie zostały wykonane prawidłowo, Zamawiający wymaga złożenia referencji lub innych dokumentów wystawionych przez podmioty, na rzecz których dostawy te były lub są świadczone (zgodnie z rozdz. VI ust. 1 pkt 5 SIWZ)</w:t>
      </w:r>
      <w:r>
        <w:rPr>
          <w:rFonts w:asciiTheme="majorHAnsi" w:hAnsiTheme="majorHAnsi"/>
        </w:rPr>
        <w:t>:</w:t>
      </w:r>
    </w:p>
    <w:p w14:paraId="21243FFF" w14:textId="77777777" w:rsidR="004A4E8C" w:rsidRPr="004A4E8C" w:rsidRDefault="00A07445" w:rsidP="004A4E8C">
      <w:pPr>
        <w:pStyle w:val="Akapitzlist"/>
        <w:numPr>
          <w:ilvl w:val="0"/>
          <w:numId w:val="5"/>
        </w:numPr>
        <w:ind w:left="567" w:hanging="567"/>
        <w:jc w:val="both"/>
        <w:rPr>
          <w:rFonts w:ascii="Cambria" w:hAnsi="Cambria"/>
        </w:rPr>
      </w:pPr>
      <w:bookmarkStart w:id="0" w:name="_GoBack"/>
      <w:r w:rsidRPr="005E56B4">
        <w:rPr>
          <w:rFonts w:ascii="Cambria" w:hAnsi="Cambria"/>
        </w:rPr>
        <w:t xml:space="preserve">dla części nr 1 – </w:t>
      </w:r>
      <w:r w:rsidR="005E56B4" w:rsidRPr="005E56B4">
        <w:rPr>
          <w:rFonts w:ascii="Cambria" w:hAnsi="Cambria"/>
          <w:b/>
          <w:sz w:val="24"/>
          <w:szCs w:val="24"/>
        </w:rPr>
        <w:t xml:space="preserve"> </w:t>
      </w:r>
      <w:r w:rsidR="004A4E8C" w:rsidRPr="00371F2E">
        <w:rPr>
          <w:rFonts w:ascii="Cambria" w:hAnsi="Cambria"/>
          <w:b/>
          <w:sz w:val="24"/>
          <w:szCs w:val="24"/>
        </w:rPr>
        <w:t xml:space="preserve">minimum 2 dostawy </w:t>
      </w:r>
      <w:r w:rsidR="004A4E8C">
        <w:rPr>
          <w:rFonts w:ascii="Cambria" w:hAnsi="Cambria"/>
          <w:b/>
          <w:sz w:val="24"/>
          <w:szCs w:val="24"/>
        </w:rPr>
        <w:t>sprzętu AGD lub wyposażenia gastronomicznego typu p</w:t>
      </w:r>
      <w:r w:rsidR="004A4E8C" w:rsidRPr="009910B3">
        <w:rPr>
          <w:rFonts w:ascii="Cambria" w:hAnsi="Cambria" w:cs="Arial"/>
          <w:sz w:val="24"/>
          <w:szCs w:val="24"/>
        </w:rPr>
        <w:t>iece kuchenne, urządzenia do gotowania lub podgrzewania</w:t>
      </w:r>
      <w:r w:rsidR="004A4E8C">
        <w:rPr>
          <w:rFonts w:ascii="Cambria" w:hAnsi="Cambria" w:cs="Arial"/>
          <w:sz w:val="24"/>
          <w:szCs w:val="24"/>
        </w:rPr>
        <w:t>, liofilizatory</w:t>
      </w:r>
      <w:r w:rsidR="004A4E8C" w:rsidDel="008609F7">
        <w:rPr>
          <w:rFonts w:ascii="Cambria" w:hAnsi="Cambria"/>
          <w:b/>
          <w:sz w:val="24"/>
          <w:szCs w:val="24"/>
        </w:rPr>
        <w:t xml:space="preserve"> </w:t>
      </w:r>
      <w:r w:rsidR="004A4E8C" w:rsidRPr="00C2123D">
        <w:rPr>
          <w:rFonts w:ascii="Cambria" w:hAnsi="Cambria"/>
          <w:sz w:val="24"/>
          <w:szCs w:val="24"/>
        </w:rPr>
        <w:t>o wartości nie mniejszej niż:</w:t>
      </w:r>
      <w:r w:rsidR="004A4E8C">
        <w:rPr>
          <w:rFonts w:ascii="Cambria" w:hAnsi="Cambria"/>
          <w:b/>
          <w:sz w:val="24"/>
          <w:szCs w:val="24"/>
        </w:rPr>
        <w:t xml:space="preserve"> </w:t>
      </w:r>
      <w:r w:rsidR="004A4E8C">
        <w:rPr>
          <w:rFonts w:ascii="Cambria" w:hAnsi="Cambria"/>
          <w:sz w:val="24"/>
          <w:szCs w:val="24"/>
        </w:rPr>
        <w:t xml:space="preserve"> 150</w:t>
      </w:r>
      <w:r w:rsidR="004A4E8C" w:rsidRPr="00463068">
        <w:rPr>
          <w:rFonts w:ascii="Cambria" w:hAnsi="Cambria"/>
          <w:sz w:val="24"/>
          <w:szCs w:val="24"/>
        </w:rPr>
        <w:t> 000,00 zł brutto każda</w:t>
      </w:r>
      <w:r w:rsidR="004A4E8C" w:rsidRPr="005E56B4">
        <w:rPr>
          <w:rFonts w:ascii="Cambria" w:hAnsi="Cambria"/>
          <w:b/>
          <w:sz w:val="24"/>
          <w:szCs w:val="24"/>
        </w:rPr>
        <w:t xml:space="preserve"> </w:t>
      </w:r>
    </w:p>
    <w:p w14:paraId="7A13DA65" w14:textId="296B1925" w:rsidR="005E56B4" w:rsidRPr="004A4E8C" w:rsidRDefault="00A07445" w:rsidP="004A4E8C">
      <w:pPr>
        <w:pStyle w:val="Akapitzlist"/>
        <w:numPr>
          <w:ilvl w:val="0"/>
          <w:numId w:val="5"/>
        </w:numPr>
        <w:ind w:left="567" w:hanging="567"/>
        <w:jc w:val="both"/>
        <w:rPr>
          <w:rFonts w:asciiTheme="majorHAnsi" w:hAnsiTheme="majorHAnsi"/>
        </w:rPr>
      </w:pPr>
      <w:r w:rsidRPr="004A4E8C">
        <w:rPr>
          <w:rFonts w:ascii="Cambria" w:hAnsi="Cambria"/>
        </w:rPr>
        <w:t xml:space="preserve">dla części nr 2 – </w:t>
      </w:r>
      <w:r w:rsidR="004A4E8C" w:rsidRPr="004A4E8C">
        <w:rPr>
          <w:rFonts w:ascii="Cambria" w:hAnsi="Cambria"/>
          <w:b/>
          <w:sz w:val="24"/>
          <w:szCs w:val="24"/>
        </w:rPr>
        <w:t xml:space="preserve">minimum </w:t>
      </w:r>
      <w:bookmarkEnd w:id="0"/>
      <w:r w:rsidR="004A4E8C" w:rsidRPr="004A4E8C">
        <w:rPr>
          <w:rFonts w:ascii="Cambria" w:hAnsi="Cambria"/>
          <w:b/>
          <w:sz w:val="24"/>
          <w:szCs w:val="24"/>
        </w:rPr>
        <w:t xml:space="preserve">2 dostawy sprzętu sportowego do siłowni </w:t>
      </w:r>
      <w:r w:rsidR="004A4E8C" w:rsidRPr="004A4E8C">
        <w:rPr>
          <w:rFonts w:ascii="Cambria" w:hAnsi="Cambria"/>
          <w:sz w:val="24"/>
          <w:szCs w:val="24"/>
        </w:rPr>
        <w:t>o wartości nie mniejszej niż:</w:t>
      </w:r>
      <w:r w:rsidR="004A4E8C" w:rsidRPr="004A4E8C">
        <w:rPr>
          <w:rFonts w:ascii="Cambria" w:hAnsi="Cambria"/>
          <w:b/>
          <w:sz w:val="24"/>
          <w:szCs w:val="24"/>
        </w:rPr>
        <w:t xml:space="preserve"> </w:t>
      </w:r>
      <w:r w:rsidR="004A4E8C" w:rsidRPr="004A4E8C">
        <w:rPr>
          <w:rFonts w:ascii="Cambria" w:hAnsi="Cambria"/>
          <w:sz w:val="24"/>
          <w:szCs w:val="24"/>
        </w:rPr>
        <w:t xml:space="preserve"> 180 000,00 zł brutto każda</w:t>
      </w:r>
      <w:r w:rsidR="004A4E8C" w:rsidRPr="004A4E8C">
        <w:rPr>
          <w:rFonts w:ascii="Cambria" w:hAnsi="Cambria"/>
          <w:b/>
          <w:sz w:val="24"/>
          <w:szCs w:val="24"/>
        </w:rPr>
        <w:t xml:space="preserve"> </w:t>
      </w:r>
    </w:p>
    <w:sectPr w:rsidR="005E56B4" w:rsidRPr="004A4E8C" w:rsidSect="00345FA2">
      <w:headerReference w:type="default" r:id="rId8"/>
      <w:pgSz w:w="16838" w:h="11906" w:orient="landscape"/>
      <w:pgMar w:top="1417" w:right="2093" w:bottom="1417" w:left="1417" w:header="142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E42863" w14:textId="77777777" w:rsidR="0007415B" w:rsidRDefault="0007415B">
      <w:r>
        <w:separator/>
      </w:r>
    </w:p>
  </w:endnote>
  <w:endnote w:type="continuationSeparator" w:id="0">
    <w:p w14:paraId="275C1F80" w14:textId="77777777" w:rsidR="0007415B" w:rsidRDefault="00074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FDF460" w14:textId="77777777" w:rsidR="0007415B" w:rsidRDefault="0007415B">
      <w:r>
        <w:separator/>
      </w:r>
    </w:p>
  </w:footnote>
  <w:footnote w:type="continuationSeparator" w:id="0">
    <w:p w14:paraId="44FDC7D6" w14:textId="77777777" w:rsidR="0007415B" w:rsidRDefault="000741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7B3609" w14:textId="5401056B" w:rsidR="001D044E" w:rsidRDefault="005E56B4" w:rsidP="001D044E">
    <w:pPr>
      <w:jc w:val="center"/>
      <w:rPr>
        <w:rFonts w:ascii="Arial" w:hAnsi="Arial" w:cs="Arial"/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CC2C5A" wp14:editId="312E3132">
              <wp:simplePos x="0" y="0"/>
              <wp:positionH relativeFrom="column">
                <wp:posOffset>2000250</wp:posOffset>
              </wp:positionH>
              <wp:positionV relativeFrom="paragraph">
                <wp:posOffset>37180</wp:posOffset>
              </wp:positionV>
              <wp:extent cx="4953000" cy="647700"/>
              <wp:effectExtent l="0" t="0" r="0" b="0"/>
              <wp:wrapNone/>
              <wp:docPr id="8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53000" cy="647700"/>
                        <a:chOff x="0" y="0"/>
                        <a:chExt cx="2712304" cy="353922"/>
                      </a:xfrm>
                    </wpg:grpSpPr>
                    <pic:pic xmlns:pic="http://schemas.openxmlformats.org/drawingml/2006/picture">
                      <pic:nvPicPr>
                        <pic:cNvPr id="2" name="Obraz 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20316"/>
                          <a:ext cx="703872" cy="33360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Obraz 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587376" y="0"/>
                          <a:ext cx="1124928" cy="33396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2F4A4DE" id="Grupa 7" o:spid="_x0000_s1026" style="position:absolute;margin-left:157.5pt;margin-top:2.95pt;width:390pt;height:51pt;z-index:251659264;mso-width-relative:margin;mso-height-relative:margin" coordsize="27123,35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D//ZUEsD&#10;BAoAAAAAAAAAIQB+wu2RhUgAAIVIAAAVAAAAZHJzL21lZGlhL2ltYWdlMi5qcGVn/9j/4AAQSkZJ&#10;RgABAQEA3ADcAAD/2wBDAAIBAQIBAQICAgICAgICAwUDAwMDAwYEBAMFBwYHBwcGBwcICQsJCAgK&#10;CAcHCg0KCgsMDAwMBwkODw0MDgsMDAz/2wBDAQICAgMDAwYDAwYMCAcIDAwMDAwMDAwMDAwMDAwM&#10;DAwMDAwMDAwMDAwMDAwMDAwMDAwMDAwMDAwMDAwMDAwMDAz/wAARCACtAk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" o:spid="_x0000_s1027" type="#_x0000_t75" style="position:absolute;top:203;width:7038;height: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">
                <v:imagedata r:id="rId3" o:title=""/>
                <v:path arrowok="t"/>
              </v:shape>
              <v:shape id="Obraz 3" o:spid="_x0000_s1028" type="#_x0000_t75" style="position:absolute;left:15873;width:11250;height:3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">
                <v:imagedata r:id="rId4" o:title=""/>
                <v:path arrowok="t"/>
              </v:shape>
            </v:group>
          </w:pict>
        </mc:Fallback>
      </mc:AlternateContent>
    </w:r>
    <w:r w:rsidR="00BD61C3" w:rsidRPr="004674F2">
      <w:rPr>
        <w:rFonts w:ascii="Arial" w:hAnsi="Arial" w:cs="Arial"/>
        <w:sz w:val="20"/>
        <w:szCs w:val="20"/>
      </w:rPr>
      <w:tab/>
    </w:r>
    <w:r w:rsidR="00BD61C3">
      <w:rPr>
        <w:rFonts w:ascii="Arial" w:hAnsi="Arial" w:cs="Arial"/>
        <w:sz w:val="20"/>
        <w:szCs w:val="20"/>
      </w:rPr>
      <w:t xml:space="preserve">     </w:t>
    </w:r>
    <w:r w:rsidR="00BD61C3">
      <w:rPr>
        <w:rFonts w:ascii="Arial" w:hAnsi="Arial" w:cs="Arial"/>
        <w:sz w:val="20"/>
        <w:szCs w:val="20"/>
      </w:rPr>
      <w:tab/>
    </w:r>
    <w:r w:rsidR="00BD61C3">
      <w:rPr>
        <w:rFonts w:ascii="Arial" w:hAnsi="Arial" w:cs="Arial"/>
        <w:sz w:val="20"/>
        <w:szCs w:val="20"/>
      </w:rPr>
      <w:tab/>
      <w:t xml:space="preserve">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A1433"/>
    <w:multiLevelType w:val="hybridMultilevel"/>
    <w:tmpl w:val="8106203A"/>
    <w:lvl w:ilvl="0" w:tplc="06FAE144">
      <w:start w:val="1"/>
      <w:numFmt w:val="lowerLetter"/>
      <w:lvlText w:val="%1)"/>
      <w:lvlJc w:val="left"/>
      <w:pPr>
        <w:ind w:left="927" w:hanging="360"/>
      </w:pPr>
      <w:rPr>
        <w:rFonts w:ascii="Cambria" w:hAnsi="Cambria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F2A0292"/>
    <w:multiLevelType w:val="hybridMultilevel"/>
    <w:tmpl w:val="1D9E7E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45E1E"/>
    <w:multiLevelType w:val="hybridMultilevel"/>
    <w:tmpl w:val="AEE622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224DF6"/>
    <w:multiLevelType w:val="hybridMultilevel"/>
    <w:tmpl w:val="2B2A42B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D21E85"/>
    <w:multiLevelType w:val="hybridMultilevel"/>
    <w:tmpl w:val="0FB4AA8C"/>
    <w:lvl w:ilvl="0" w:tplc="4BFA379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BCA"/>
    <w:rsid w:val="00007E74"/>
    <w:rsid w:val="00014497"/>
    <w:rsid w:val="00030E1F"/>
    <w:rsid w:val="00061C40"/>
    <w:rsid w:val="00062491"/>
    <w:rsid w:val="00070986"/>
    <w:rsid w:val="0007126B"/>
    <w:rsid w:val="0007415B"/>
    <w:rsid w:val="00085266"/>
    <w:rsid w:val="00097428"/>
    <w:rsid w:val="000A11CC"/>
    <w:rsid w:val="000B1095"/>
    <w:rsid w:val="000B4339"/>
    <w:rsid w:val="000E1FAE"/>
    <w:rsid w:val="000E729B"/>
    <w:rsid w:val="000E7D43"/>
    <w:rsid w:val="000F7881"/>
    <w:rsid w:val="0011623F"/>
    <w:rsid w:val="00125B2B"/>
    <w:rsid w:val="00133198"/>
    <w:rsid w:val="00195374"/>
    <w:rsid w:val="001968C7"/>
    <w:rsid w:val="001C2271"/>
    <w:rsid w:val="001D044E"/>
    <w:rsid w:val="001F0DCD"/>
    <w:rsid w:val="001F1559"/>
    <w:rsid w:val="00221F04"/>
    <w:rsid w:val="002321E6"/>
    <w:rsid w:val="00252EB2"/>
    <w:rsid w:val="002879D0"/>
    <w:rsid w:val="002A25EE"/>
    <w:rsid w:val="002E324D"/>
    <w:rsid w:val="002E4C6E"/>
    <w:rsid w:val="002E59A8"/>
    <w:rsid w:val="00345FA2"/>
    <w:rsid w:val="00351C83"/>
    <w:rsid w:val="003724AF"/>
    <w:rsid w:val="00386D4D"/>
    <w:rsid w:val="003A6C53"/>
    <w:rsid w:val="003C1373"/>
    <w:rsid w:val="003E1FAE"/>
    <w:rsid w:val="0040553A"/>
    <w:rsid w:val="00410712"/>
    <w:rsid w:val="00420EDD"/>
    <w:rsid w:val="00427A5A"/>
    <w:rsid w:val="004674F2"/>
    <w:rsid w:val="00483219"/>
    <w:rsid w:val="0048433E"/>
    <w:rsid w:val="004A4E8C"/>
    <w:rsid w:val="004B0684"/>
    <w:rsid w:val="004F5F76"/>
    <w:rsid w:val="004F7B10"/>
    <w:rsid w:val="00521D2E"/>
    <w:rsid w:val="005370B5"/>
    <w:rsid w:val="00547619"/>
    <w:rsid w:val="005826C1"/>
    <w:rsid w:val="00584EC8"/>
    <w:rsid w:val="00586271"/>
    <w:rsid w:val="005A79B1"/>
    <w:rsid w:val="005C0F02"/>
    <w:rsid w:val="005E56B4"/>
    <w:rsid w:val="005F51CD"/>
    <w:rsid w:val="00600BCA"/>
    <w:rsid w:val="00606EAE"/>
    <w:rsid w:val="00611783"/>
    <w:rsid w:val="006247B5"/>
    <w:rsid w:val="006269CA"/>
    <w:rsid w:val="00634EF7"/>
    <w:rsid w:val="0065486C"/>
    <w:rsid w:val="006650C4"/>
    <w:rsid w:val="00665839"/>
    <w:rsid w:val="0069334F"/>
    <w:rsid w:val="006A7D5D"/>
    <w:rsid w:val="006B4536"/>
    <w:rsid w:val="006D332F"/>
    <w:rsid w:val="006F106E"/>
    <w:rsid w:val="00702D62"/>
    <w:rsid w:val="007146EF"/>
    <w:rsid w:val="007304ED"/>
    <w:rsid w:val="00731E57"/>
    <w:rsid w:val="007542B2"/>
    <w:rsid w:val="00755C0A"/>
    <w:rsid w:val="00762723"/>
    <w:rsid w:val="007937D4"/>
    <w:rsid w:val="007A70DC"/>
    <w:rsid w:val="007F3035"/>
    <w:rsid w:val="00816A89"/>
    <w:rsid w:val="00816C57"/>
    <w:rsid w:val="00820B24"/>
    <w:rsid w:val="00831C5C"/>
    <w:rsid w:val="00834B97"/>
    <w:rsid w:val="00837387"/>
    <w:rsid w:val="00853F6B"/>
    <w:rsid w:val="00864433"/>
    <w:rsid w:val="00875EBF"/>
    <w:rsid w:val="00887F0D"/>
    <w:rsid w:val="008C0AD1"/>
    <w:rsid w:val="008C5B9C"/>
    <w:rsid w:val="008C62D7"/>
    <w:rsid w:val="00933ECF"/>
    <w:rsid w:val="00957CB6"/>
    <w:rsid w:val="0098451A"/>
    <w:rsid w:val="00996C8C"/>
    <w:rsid w:val="009C1294"/>
    <w:rsid w:val="009C652D"/>
    <w:rsid w:val="009D3428"/>
    <w:rsid w:val="009D6571"/>
    <w:rsid w:val="009E0592"/>
    <w:rsid w:val="009F1B1B"/>
    <w:rsid w:val="00A05DA2"/>
    <w:rsid w:val="00A07445"/>
    <w:rsid w:val="00A11590"/>
    <w:rsid w:val="00A35DBC"/>
    <w:rsid w:val="00A63D3B"/>
    <w:rsid w:val="00A65C36"/>
    <w:rsid w:val="00A77DC1"/>
    <w:rsid w:val="00AA37B0"/>
    <w:rsid w:val="00AA4A3D"/>
    <w:rsid w:val="00B0057A"/>
    <w:rsid w:val="00B15479"/>
    <w:rsid w:val="00B36FE6"/>
    <w:rsid w:val="00B40366"/>
    <w:rsid w:val="00B5299F"/>
    <w:rsid w:val="00B77C39"/>
    <w:rsid w:val="00BB7232"/>
    <w:rsid w:val="00BD2A10"/>
    <w:rsid w:val="00BD346F"/>
    <w:rsid w:val="00BD61C3"/>
    <w:rsid w:val="00BD68B2"/>
    <w:rsid w:val="00BE3E50"/>
    <w:rsid w:val="00BF666D"/>
    <w:rsid w:val="00CC797F"/>
    <w:rsid w:val="00CE2498"/>
    <w:rsid w:val="00D12F25"/>
    <w:rsid w:val="00D13008"/>
    <w:rsid w:val="00D339CF"/>
    <w:rsid w:val="00DA2907"/>
    <w:rsid w:val="00DA50E0"/>
    <w:rsid w:val="00DB4C7E"/>
    <w:rsid w:val="00DC2A05"/>
    <w:rsid w:val="00DC3359"/>
    <w:rsid w:val="00DF1236"/>
    <w:rsid w:val="00E03B10"/>
    <w:rsid w:val="00E10238"/>
    <w:rsid w:val="00E37234"/>
    <w:rsid w:val="00E46CB4"/>
    <w:rsid w:val="00E66D6F"/>
    <w:rsid w:val="00EA21C4"/>
    <w:rsid w:val="00EB17CB"/>
    <w:rsid w:val="00EC4491"/>
    <w:rsid w:val="00EE1E68"/>
    <w:rsid w:val="00F20133"/>
    <w:rsid w:val="00F43BDC"/>
    <w:rsid w:val="00F86F7C"/>
    <w:rsid w:val="00F9418A"/>
    <w:rsid w:val="00FD4DE8"/>
    <w:rsid w:val="00FE5EA4"/>
    <w:rsid w:val="00FF44EC"/>
    <w:rsid w:val="00FF6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4681D37"/>
  <w15:docId w15:val="{872D8294-C167-4A9A-979B-A5FC8E779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47B5"/>
    <w:pPr>
      <w:jc w:val="both"/>
    </w:pPr>
    <w:rPr>
      <w:rFonts w:ascii="Calibri" w:hAnsi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20EDD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A21C4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834B97"/>
    <w:pPr>
      <w:tabs>
        <w:tab w:val="center" w:pos="4536"/>
        <w:tab w:val="right" w:pos="9072"/>
      </w:tabs>
    </w:pPr>
  </w:style>
  <w:style w:type="character" w:styleId="Pogrubienie">
    <w:name w:val="Strong"/>
    <w:aliases w:val="Tekst treści + 11 pt,Odstępy 0 pt15,Tekst treści + Constantia,8,Kursywa"/>
    <w:basedOn w:val="Domylnaczcionkaakapitu"/>
    <w:uiPriority w:val="99"/>
    <w:qFormat/>
    <w:rsid w:val="00B36FE6"/>
    <w:rPr>
      <w:b/>
      <w:bCs/>
    </w:rPr>
  </w:style>
  <w:style w:type="character" w:customStyle="1" w:styleId="NagwekZnak">
    <w:name w:val="Nagłówek Znak"/>
    <w:basedOn w:val="Domylnaczcionkaakapitu"/>
    <w:link w:val="Nagwek"/>
    <w:uiPriority w:val="99"/>
    <w:rsid w:val="00755C0A"/>
    <w:rPr>
      <w:rFonts w:ascii="Calibri" w:hAnsi="Calibri"/>
      <w:sz w:val="24"/>
      <w:szCs w:val="24"/>
    </w:rPr>
  </w:style>
  <w:style w:type="character" w:styleId="Hipercze">
    <w:name w:val="Hyperlink"/>
    <w:basedOn w:val="Domylnaczcionkaakapitu"/>
    <w:unhideWhenUsed/>
    <w:rsid w:val="00BD61C3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99"/>
    <w:qFormat/>
    <w:rsid w:val="00BD61C3"/>
    <w:pPr>
      <w:spacing w:after="200" w:line="276" w:lineRule="auto"/>
      <w:ind w:left="720"/>
      <w:contextualSpacing/>
      <w:jc w:val="left"/>
    </w:pPr>
    <w:rPr>
      <w:rFonts w:eastAsia="Calibri"/>
      <w:sz w:val="22"/>
      <w:szCs w:val="22"/>
      <w:lang w:eastAsia="en-US"/>
    </w:rPr>
  </w:style>
  <w:style w:type="character" w:customStyle="1" w:styleId="TeksttreciZnak">
    <w:name w:val="Tekst treści_ Znak"/>
    <w:link w:val="Teksttreci"/>
    <w:uiPriority w:val="99"/>
    <w:rsid w:val="00345FA2"/>
    <w:rPr>
      <w:spacing w:val="4"/>
      <w:sz w:val="21"/>
      <w:szCs w:val="21"/>
      <w:shd w:val="clear" w:color="auto" w:fill="FFFFFF"/>
    </w:rPr>
  </w:style>
  <w:style w:type="paragraph" w:customStyle="1" w:styleId="Teksttreci">
    <w:name w:val="Tekst treści_"/>
    <w:basedOn w:val="Normalny"/>
    <w:link w:val="TeksttreciZnak"/>
    <w:uiPriority w:val="99"/>
    <w:rsid w:val="00345FA2"/>
    <w:pPr>
      <w:widowControl w:val="0"/>
      <w:shd w:val="clear" w:color="auto" w:fill="FFFFFF"/>
      <w:spacing w:line="274" w:lineRule="exact"/>
      <w:ind w:hanging="1620"/>
    </w:pPr>
    <w:rPr>
      <w:rFonts w:ascii="Times New Roman" w:hAnsi="Times New Roman"/>
      <w:spacing w:val="4"/>
      <w:sz w:val="21"/>
      <w:szCs w:val="21"/>
    </w:rPr>
  </w:style>
  <w:style w:type="character" w:styleId="Odwoaniedokomentarza">
    <w:name w:val="annotation reference"/>
    <w:basedOn w:val="Domylnaczcionkaakapitu"/>
    <w:semiHidden/>
    <w:unhideWhenUsed/>
    <w:rsid w:val="00A05DA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05DA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05DA2"/>
    <w:rPr>
      <w:rFonts w:ascii="Calibri" w:hAnsi="Calibri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A05DA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05DA2"/>
    <w:rPr>
      <w:rFonts w:ascii="Calibri" w:hAnsi="Calibri"/>
      <w:b/>
      <w:bCs/>
    </w:rPr>
  </w:style>
  <w:style w:type="character" w:customStyle="1" w:styleId="AkapitzlistZnak">
    <w:name w:val="Akapit z listą Znak"/>
    <w:link w:val="Akapitzlist"/>
    <w:uiPriority w:val="99"/>
    <w:locked/>
    <w:rsid w:val="00EB17C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1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lazkowm\Ustawienia%20lokalne\Temporary%20Internet%20Files\OLK153B\Szablon%20kolorowy%20-%20nowy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F53317-C08B-4DEA-8E87-715B00922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kolorowy - nowy.dot</Template>
  <TotalTime>0</TotalTime>
  <Pages>2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partnerska</vt:lpstr>
    </vt:vector>
  </TitlesOfParts>
  <Company>PWSZ Legnica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partnerska</dc:title>
  <dc:creator>blazkowm</dc:creator>
  <cp:lastModifiedBy>Wetulani Krystyna</cp:lastModifiedBy>
  <cp:revision>2</cp:revision>
  <cp:lastPrinted>2016-01-20T13:09:00Z</cp:lastPrinted>
  <dcterms:created xsi:type="dcterms:W3CDTF">2019-10-22T09:00:00Z</dcterms:created>
  <dcterms:modified xsi:type="dcterms:W3CDTF">2019-10-22T09:00:00Z</dcterms:modified>
</cp:coreProperties>
</file>